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84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280"/>
        <w:gridCol w:w="5280"/>
        <w:gridCol w:w="5280"/>
      </w:tblGrid>
      <w:tr w:rsidR="00FB3767" w14:paraId="144FFAF4" w14:textId="77777777" w:rsidTr="0092124E">
        <w:trPr>
          <w:trHeight w:val="2151"/>
        </w:trPr>
        <w:tc>
          <w:tcPr>
            <w:tcW w:w="5280" w:type="dxa"/>
          </w:tcPr>
          <w:p w14:paraId="129FA41F" w14:textId="77777777" w:rsidR="00FB3767" w:rsidRDefault="001F1D98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9200" behindDoc="1" locked="0" layoutInCell="1" allowOverlap="1" wp14:anchorId="0C16793D" wp14:editId="5535D1A8">
                      <wp:simplePos x="0" y="0"/>
                      <wp:positionH relativeFrom="column">
                        <wp:posOffset>42545</wp:posOffset>
                      </wp:positionH>
                      <wp:positionV relativeFrom="page">
                        <wp:posOffset>-224790</wp:posOffset>
                      </wp:positionV>
                      <wp:extent cx="3077809" cy="1544412"/>
                      <wp:effectExtent l="0" t="0" r="8890" b="0"/>
                      <wp:wrapNone/>
                      <wp:docPr id="201" name="Group 201" descr="colored graphic box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0800000">
                                <a:off x="0" y="0"/>
                                <a:ext cx="3077809" cy="1544412"/>
                                <a:chOff x="0" y="0"/>
                                <a:chExt cx="2688609" cy="1350607"/>
                              </a:xfrm>
                            </wpg:grpSpPr>
                            <wps:wsp>
                              <wps:cNvPr id="202" name="Rectangle 202"/>
                              <wps:cNvSpPr/>
                              <wps:spPr>
                                <a:xfrm>
                                  <a:off x="1774209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Rectangle 203"/>
                              <wps:cNvSpPr/>
                              <wps:spPr>
                                <a:xfrm>
                                  <a:off x="873457" y="300250"/>
                                  <a:ext cx="613410" cy="613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Rectangle 204"/>
                              <wps:cNvSpPr/>
                              <wps:spPr>
                                <a:xfrm>
                                  <a:off x="1364776" y="736979"/>
                                  <a:ext cx="613628" cy="613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Rectangle 205"/>
                              <wps:cNvSpPr/>
                              <wps:spPr>
                                <a:xfrm>
                                  <a:off x="0" y="573205"/>
                                  <a:ext cx="449580" cy="449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Rectangle 206"/>
                              <wps:cNvSpPr/>
                              <wps:spPr>
                                <a:xfrm>
                                  <a:off x="545911" y="900752"/>
                                  <a:ext cx="422275" cy="422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AE2015" id="Group 201" o:spid="_x0000_s1026" alt="colored graphic boxes" style="position:absolute;margin-left:3.35pt;margin-top:-17.7pt;width:242.35pt;height:121.6pt;rotation:180;z-index:-251617280;mso-position-vertical-relative:page;mso-width-relative:margin;mso-height-relative:margin" coordsize="26886,1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">
                      <v:rect id="Rectangle 202" o:spid="_x0000_s1027" style="position:absolute;left:1774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" fillcolor="#0070c0" stroked="f" strokeweight="1pt"/>
                      <v:rect id="Rectangle 203" o:spid="_x0000_s1028" style="position:absolute;left:8734;top:3002;width:6134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" fillcolor="#0070c0" stroked="f" strokeweight="1pt"/>
                      <v:rect id="Rectangle 204" o:spid="_x0000_s1029" style="position:absolute;left:13647;top:7369;width:6137;height:6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" fillcolor="#ffc000" stroked="f" strokeweight="1pt"/>
                      <v:rect id="Rectangle 205" o:spid="_x0000_s1030" style="position:absolute;top:5732;width:4495;height:4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" fillcolor="#ffc000" stroked="f"/>
                      <v:rect id="Rectangle 206" o:spid="_x0000_s1031" style="position:absolute;left:5459;top:9007;width:4222;height:4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" fillcolor="#2f4b83 [3207]" stroked="f"/>
                      <w10:wrap anchory="page"/>
                    </v:group>
                  </w:pict>
                </mc:Fallback>
              </mc:AlternateContent>
            </w:r>
          </w:p>
        </w:tc>
        <w:tc>
          <w:tcPr>
            <w:tcW w:w="5280" w:type="dxa"/>
          </w:tcPr>
          <w:p w14:paraId="1167E40D" w14:textId="77777777" w:rsidR="00FB3767" w:rsidRDefault="00401022" w:rsidP="00997614">
            <w:pPr>
              <w:ind w:left="144" w:right="144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0CB8FDBA" wp14:editId="2FEA82B7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47625</wp:posOffset>
                  </wp:positionV>
                  <wp:extent cx="3308985" cy="1343025"/>
                  <wp:effectExtent l="0" t="0" r="5715" b="9525"/>
                  <wp:wrapThrough wrapText="bothSides">
                    <wp:wrapPolygon edited="0">
                      <wp:start x="0" y="0"/>
                      <wp:lineTo x="0" y="21447"/>
                      <wp:lineTo x="21513" y="21447"/>
                      <wp:lineTo x="21513" y="0"/>
                      <wp:lineTo x="0" y="0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ess-cod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98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80" w:type="dxa"/>
          </w:tcPr>
          <w:p w14:paraId="59A46F55" w14:textId="77777777" w:rsidR="00FB3767" w:rsidRDefault="001F1D98" w:rsidP="00997614">
            <w:pPr>
              <w:pStyle w:val="Heading1"/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1" locked="0" layoutInCell="1" allowOverlap="1" wp14:anchorId="52A57E85" wp14:editId="31F39E91">
                      <wp:simplePos x="0" y="0"/>
                      <wp:positionH relativeFrom="column">
                        <wp:posOffset>96502</wp:posOffset>
                      </wp:positionH>
                      <wp:positionV relativeFrom="page">
                        <wp:posOffset>-370205</wp:posOffset>
                      </wp:positionV>
                      <wp:extent cx="3448444" cy="1581830"/>
                      <wp:effectExtent l="0" t="0" r="0" b="0"/>
                      <wp:wrapNone/>
                      <wp:docPr id="17" name="Group 17" descr="colored graphic box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8444" cy="1581830"/>
                                <a:chOff x="0" y="0"/>
                                <a:chExt cx="2688609" cy="1350607"/>
                              </a:xfrm>
                            </wpg:grpSpPr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1774209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873457" y="300250"/>
                                  <a:ext cx="613410" cy="6134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1364776" y="736979"/>
                                  <a:ext cx="613628" cy="6136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0" y="573205"/>
                                  <a:ext cx="449580" cy="4495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545911" y="900752"/>
                                  <a:ext cx="422275" cy="422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4E4DF4" id="Group 17" o:spid="_x0000_s1026" alt="colored graphic boxes" style="position:absolute;margin-left:7.6pt;margin-top:-29.15pt;width:271.55pt;height:124.55pt;z-index:-251621376;mso-position-vertical-relative:page;mso-width-relative:margin;mso-height-relative:margin" coordsize="26886,1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">
                      <v:rect id="Rectangle 11" o:spid="_x0000_s1027" style="position:absolute;left:1774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" fillcolor="#2f4b83 [3207]" stroked="f" strokeweight="1pt"/>
                      <v:rect id="Rectangle 12" o:spid="_x0000_s1028" style="position:absolute;left:8734;top:3002;width:6134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" fillcolor="#ffc000" stroked="f" strokeweight="1pt"/>
                      <v:rect id="Rectangle 13" o:spid="_x0000_s1029" style="position:absolute;left:13647;top:7369;width:6137;height:6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" fillcolor="#0070c0" stroked="f" strokeweight="1pt"/>
                      <v:rect id="Rectangle 15" o:spid="_x0000_s1030" style="position:absolute;top:5732;width:4495;height:4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" fillcolor="#2f4b83 [3207]" stroked="f"/>
                      <v:rect id="Rectangle 16" o:spid="_x0000_s1031" style="position:absolute;left:5459;top:9007;width:4222;height:4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" fillcolor="#ffc000" stroked="f" strokeweight="1pt"/>
                      <w10:wrap anchory="page"/>
                    </v:group>
                  </w:pict>
                </mc:Fallback>
              </mc:AlternateContent>
            </w:r>
          </w:p>
        </w:tc>
      </w:tr>
      <w:tr w:rsidR="00FB3767" w14:paraId="241CA4CA" w14:textId="77777777" w:rsidTr="0092124E">
        <w:trPr>
          <w:trHeight w:val="4869"/>
        </w:trPr>
        <w:tc>
          <w:tcPr>
            <w:tcW w:w="5280" w:type="dxa"/>
          </w:tcPr>
          <w:p w14:paraId="5B5B2BC5" w14:textId="77777777" w:rsidR="00FB3767" w:rsidRDefault="00022169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A16E9E1" wp14:editId="0C174857">
                      <wp:extent cx="3140075" cy="5057271"/>
                      <wp:effectExtent l="0" t="0" r="0" b="0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40075" cy="505727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FA923D" w14:textId="77777777" w:rsidR="00991DB3" w:rsidRPr="00D0454A" w:rsidRDefault="00D0454A" w:rsidP="00991DB3">
                                  <w:pPr>
                                    <w:jc w:val="center"/>
                                    <w:rPr>
                                      <w:b/>
                                      <w:color w:val="5B85AA" w:themeColor="accent2"/>
                                      <w:sz w:val="28"/>
                                    </w:rPr>
                                  </w:pPr>
                                  <w:r w:rsidRPr="00D0454A">
                                    <w:rPr>
                                      <w:b/>
                                      <w:color w:val="5B85AA" w:themeColor="accent2"/>
                                      <w:sz w:val="28"/>
                                    </w:rPr>
                                    <w:t>SPECIFIC</w:t>
                                  </w:r>
                                  <w:r w:rsidR="00991DB3" w:rsidRPr="00D0454A">
                                    <w:rPr>
                                      <w:b/>
                                      <w:color w:val="5B85AA" w:themeColor="accent2"/>
                                      <w:sz w:val="28"/>
                                    </w:rPr>
                                    <w:t xml:space="preserve"> DEPARTMENTAL ATTIRE</w:t>
                                  </w:r>
                                </w:p>
                                <w:p w14:paraId="62C93481" w14:textId="77777777" w:rsidR="00D0454A" w:rsidRPr="00991DB3" w:rsidRDefault="00D0454A" w:rsidP="00991DB3">
                                  <w:pPr>
                                    <w:jc w:val="center"/>
                                    <w:rPr>
                                      <w:b/>
                                      <w:color w:val="5B85AA" w:themeColor="accent2"/>
                                    </w:rPr>
                                  </w:pPr>
                                </w:p>
                                <w:p w14:paraId="5BF02CED" w14:textId="77777777" w:rsidR="00991DB3" w:rsidRDefault="00991DB3" w:rsidP="00D0454A">
                                  <w:pPr>
                                    <w:pStyle w:val="ListParagraph"/>
                                    <w:numPr>
                                      <w:ilvl w:val="0"/>
                                      <w:numId w:val="29"/>
                                    </w:numPr>
                                  </w:pPr>
                                  <w:r w:rsidRPr="00D0454A">
                                    <w:rPr>
                                      <w:b/>
                                    </w:rPr>
                                    <w:t xml:space="preserve">Rehab Services Physical and Occupational </w:t>
                                  </w:r>
                                  <w:r w:rsidR="00D0454A" w:rsidRPr="00D0454A">
                                    <w:rPr>
                                      <w:b/>
                                    </w:rPr>
                                    <w:t>Therapy</w:t>
                                  </w:r>
                                  <w:r w:rsidR="00D0454A">
                                    <w:t xml:space="preserve">: </w:t>
                                  </w:r>
                                  <w:r>
                                    <w:t xml:space="preserve">employees should wear royal blue shirts and khaki bottoms. </w:t>
                                  </w:r>
                                </w:p>
                                <w:p w14:paraId="27F867CD" w14:textId="77777777" w:rsidR="00991DB3" w:rsidRDefault="00991DB3" w:rsidP="00D0454A">
                                  <w:pPr>
                                    <w:pStyle w:val="ListParagraph"/>
                                    <w:numPr>
                                      <w:ilvl w:val="0"/>
                                      <w:numId w:val="29"/>
                                    </w:numPr>
                                  </w:pPr>
                                  <w:r w:rsidRPr="00D0454A">
                                    <w:rPr>
                                      <w:b/>
                                    </w:rPr>
                                    <w:t>Surgical Services /Central Sterile</w:t>
                                  </w:r>
                                  <w:r w:rsidR="00B7142B">
                                    <w:t>: M</w:t>
                                  </w:r>
                                  <w:r>
                                    <w:t xml:space="preserve">ust wear department approved scrubs. </w:t>
                                  </w:r>
                                </w:p>
                                <w:p w14:paraId="7FB2E5EE" w14:textId="77777777" w:rsidR="00991DB3" w:rsidRDefault="00B7142B" w:rsidP="00D0454A">
                                  <w:pPr>
                                    <w:pStyle w:val="ListParagraph"/>
                                    <w:numPr>
                                      <w:ilvl w:val="0"/>
                                      <w:numId w:val="29"/>
                                    </w:num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Dietary: </w:t>
                                  </w:r>
                                  <w:r w:rsidR="00991DB3">
                                    <w:t>Culinary style uniforms are required. All Dietary employees are required to wear slip resistant shoes.</w:t>
                                  </w:r>
                                </w:p>
                                <w:p w14:paraId="0D2BE016" w14:textId="77777777" w:rsidR="00991DB3" w:rsidRDefault="00991DB3" w:rsidP="00D0454A">
                                  <w:pPr>
                                    <w:pStyle w:val="ListParagraph"/>
                                    <w:numPr>
                                      <w:ilvl w:val="0"/>
                                      <w:numId w:val="29"/>
                                    </w:numPr>
                                  </w:pPr>
                                  <w:r w:rsidRPr="00D0454A">
                                    <w:rPr>
                                      <w:b/>
                                    </w:rPr>
                                    <w:t>Environmental Services</w:t>
                                  </w:r>
                                  <w:r w:rsidR="00D0454A" w:rsidRPr="00D0454A">
                                    <w:rPr>
                                      <w:b/>
                                    </w:rPr>
                                    <w:t>:</w:t>
                                  </w:r>
                                  <w:r w:rsidR="00B7142B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t xml:space="preserve">Navy Blue scrub attire. Khaki pants may be worn with Navy Blue scrub top. </w:t>
                                  </w:r>
                                </w:p>
                                <w:p w14:paraId="674072F2" w14:textId="77777777" w:rsidR="00991DB3" w:rsidRDefault="00991DB3" w:rsidP="00D0454A">
                                  <w:pPr>
                                    <w:pStyle w:val="ListParagraph"/>
                                    <w:numPr>
                                      <w:ilvl w:val="0"/>
                                      <w:numId w:val="29"/>
                                    </w:numPr>
                                  </w:pPr>
                                  <w:r w:rsidRPr="00D0454A">
                                    <w:rPr>
                                      <w:b/>
                                    </w:rPr>
                                    <w:t>Facility Operations</w:t>
                                  </w:r>
                                  <w:r w:rsidR="00D0454A">
                                    <w:t xml:space="preserve">: </w:t>
                                  </w:r>
                                  <w:r>
                                    <w:t xml:space="preserve">Business Casual attire consisting of collared shirt and khaki slacks or skirt. If cap is appropriate, it should coordinate with the facility approved logo. </w:t>
                                  </w:r>
                                </w:p>
                                <w:p w14:paraId="2E86AEA4" w14:textId="77777777" w:rsidR="00991DB3" w:rsidRDefault="00991DB3" w:rsidP="00D0454A">
                                  <w:pPr>
                                    <w:pStyle w:val="ListParagraph"/>
                                    <w:numPr>
                                      <w:ilvl w:val="0"/>
                                      <w:numId w:val="29"/>
                                    </w:numPr>
                                  </w:pPr>
                                  <w:r w:rsidRPr="00D0454A">
                                    <w:rPr>
                                      <w:b/>
                                    </w:rPr>
                                    <w:t>EMS</w:t>
                                  </w:r>
                                  <w:r w:rsidR="00D0454A">
                                    <w:t xml:space="preserve">: </w:t>
                                  </w:r>
                                  <w:r>
                                    <w:t xml:space="preserve">EMS personnel should wear paramedic / EMT uniform. </w:t>
                                  </w:r>
                                </w:p>
                                <w:p w14:paraId="7FE6A5A9" w14:textId="77777777" w:rsidR="00991DB3" w:rsidRDefault="00991DB3" w:rsidP="00D0454A">
                                  <w:pPr>
                                    <w:pStyle w:val="ListParagraph"/>
                                    <w:numPr>
                                      <w:ilvl w:val="0"/>
                                      <w:numId w:val="29"/>
                                    </w:numPr>
                                  </w:pPr>
                                  <w:r w:rsidRPr="00D0454A">
                                    <w:rPr>
                                      <w:b/>
                                    </w:rPr>
                                    <w:t>Security</w:t>
                                  </w:r>
                                  <w:r w:rsidR="00D0454A">
                                    <w:t xml:space="preserve">: </w:t>
                                  </w:r>
                                  <w:r>
                                    <w:t>Security officers will be in designated uniform.</w:t>
                                  </w:r>
                                </w:p>
                                <w:p w14:paraId="4E6E4DAA" w14:textId="77777777" w:rsidR="00022169" w:rsidRPr="00D0454A" w:rsidRDefault="00991DB3" w:rsidP="00D0454A">
                                  <w:pPr>
                                    <w:pStyle w:val="ListParagraph"/>
                                    <w:numPr>
                                      <w:ilvl w:val="0"/>
                                      <w:numId w:val="29"/>
                                    </w:numPr>
                                    <w:rPr>
                                      <w:szCs w:val="22"/>
                                    </w:rPr>
                                  </w:pPr>
                                  <w:r w:rsidRPr="00D0454A">
                                    <w:rPr>
                                      <w:b/>
                                    </w:rPr>
                                    <w:t>Physician Offices/ Clinics</w:t>
                                  </w:r>
                                  <w:r w:rsidR="00B7142B">
                                    <w:t xml:space="preserve">: </w:t>
                                  </w:r>
                                  <w:r>
                                    <w:t>Employees should wear approved color for their off</w:t>
                                  </w:r>
                                  <w:r w:rsidR="00B7142B">
                                    <w:t>ice/ clinic in scrub attire and/</w:t>
                                  </w:r>
                                  <w:r>
                                    <w:t>or polo style shirts.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width:247.25pt;height:39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" filled="f" stroked="f" strokeweight=".5pt">
                      <v:textbox>
                        <w:txbxContent>
                          <w:p w:rsidR="00991DB3" w:rsidRPr="00D0454A" w:rsidRDefault="00D0454A" w:rsidP="00991DB3">
                            <w:pPr>
                              <w:jc w:val="center"/>
                              <w:rPr>
                                <w:b/>
                                <w:color w:val="5B85AA" w:themeColor="accent2"/>
                                <w:sz w:val="28"/>
                              </w:rPr>
                            </w:pPr>
                            <w:r w:rsidRPr="00D0454A">
                              <w:rPr>
                                <w:b/>
                                <w:color w:val="5B85AA" w:themeColor="accent2"/>
                                <w:sz w:val="28"/>
                              </w:rPr>
                              <w:t>SPECIFIC</w:t>
                            </w:r>
                            <w:r w:rsidR="00991DB3" w:rsidRPr="00D0454A">
                              <w:rPr>
                                <w:b/>
                                <w:color w:val="5B85AA" w:themeColor="accent2"/>
                                <w:sz w:val="28"/>
                              </w:rPr>
                              <w:t xml:space="preserve"> DEPARTMENTAL ATTIRE</w:t>
                            </w:r>
                          </w:p>
                          <w:p w:rsidR="00D0454A" w:rsidRPr="00991DB3" w:rsidRDefault="00D0454A" w:rsidP="00991DB3">
                            <w:pPr>
                              <w:jc w:val="center"/>
                              <w:rPr>
                                <w:b/>
                                <w:color w:val="5B85AA" w:themeColor="accent2"/>
                              </w:rPr>
                            </w:pPr>
                          </w:p>
                          <w:p w:rsidR="00991DB3" w:rsidRDefault="00991DB3" w:rsidP="00D0454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 w:rsidRPr="00D0454A">
                              <w:rPr>
                                <w:b/>
                              </w:rPr>
                              <w:t xml:space="preserve">Rehab Services Physical and Occupational </w:t>
                            </w:r>
                            <w:r w:rsidR="00D0454A" w:rsidRPr="00D0454A">
                              <w:rPr>
                                <w:b/>
                              </w:rPr>
                              <w:t>Therapy</w:t>
                            </w:r>
                            <w:r w:rsidR="00D0454A">
                              <w:t xml:space="preserve">: </w:t>
                            </w:r>
                            <w:r>
                              <w:t xml:space="preserve">employees should wear royal blue shirts and khaki bottoms. </w:t>
                            </w:r>
                          </w:p>
                          <w:p w:rsidR="00991DB3" w:rsidRDefault="00991DB3" w:rsidP="00D0454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 w:rsidRPr="00D0454A">
                              <w:rPr>
                                <w:b/>
                              </w:rPr>
                              <w:t>Surgical Services /Central Sterile</w:t>
                            </w:r>
                            <w:r w:rsidR="00B7142B">
                              <w:t>: M</w:t>
                            </w:r>
                            <w:r>
                              <w:t xml:space="preserve">ust wear </w:t>
                            </w:r>
                            <w:proofErr w:type="gramStart"/>
                            <w:r>
                              <w:t>department approved</w:t>
                            </w:r>
                            <w:proofErr w:type="gramEnd"/>
                            <w:r>
                              <w:t xml:space="preserve"> scrubs. </w:t>
                            </w:r>
                          </w:p>
                          <w:p w:rsidR="00991DB3" w:rsidRDefault="00B7142B" w:rsidP="00D0454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>
                              <w:rPr>
                                <w:b/>
                              </w:rPr>
                              <w:t xml:space="preserve">Dietary: </w:t>
                            </w:r>
                            <w:r w:rsidR="00991DB3">
                              <w:t>Culinary style uniforms are required. All Dietary employees are required to wear slip resistant shoes.</w:t>
                            </w:r>
                          </w:p>
                          <w:p w:rsidR="00991DB3" w:rsidRDefault="00991DB3" w:rsidP="00D0454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 w:rsidRPr="00D0454A">
                              <w:rPr>
                                <w:b/>
                              </w:rPr>
                              <w:t>Environmental Services</w:t>
                            </w:r>
                            <w:r w:rsidR="00D0454A" w:rsidRPr="00D0454A">
                              <w:rPr>
                                <w:b/>
                              </w:rPr>
                              <w:t>:</w:t>
                            </w:r>
                            <w:r w:rsidR="00B7142B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Navy Blue scrub attire. Khaki pants </w:t>
                            </w:r>
                            <w:proofErr w:type="gramStart"/>
                            <w:r>
                              <w:t>may be worn</w:t>
                            </w:r>
                            <w:proofErr w:type="gramEnd"/>
                            <w:r>
                              <w:t xml:space="preserve"> with Navy Blue scrub top. </w:t>
                            </w:r>
                          </w:p>
                          <w:p w:rsidR="00991DB3" w:rsidRDefault="00991DB3" w:rsidP="00D0454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 w:rsidRPr="00D0454A">
                              <w:rPr>
                                <w:b/>
                              </w:rPr>
                              <w:t>Facility Operations</w:t>
                            </w:r>
                            <w:r w:rsidR="00D0454A">
                              <w:t xml:space="preserve">: </w:t>
                            </w:r>
                            <w:r>
                              <w:t xml:space="preserve">Business Casual attire consisting of collared shirt and khaki slacks or skirt. If cap is appropriate, it should coordinate with the </w:t>
                            </w:r>
                            <w:proofErr w:type="gramStart"/>
                            <w:r>
                              <w:t>facility approved</w:t>
                            </w:r>
                            <w:proofErr w:type="gramEnd"/>
                            <w:r>
                              <w:t xml:space="preserve"> logo. </w:t>
                            </w:r>
                          </w:p>
                          <w:p w:rsidR="00991DB3" w:rsidRDefault="00991DB3" w:rsidP="00D0454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 w:rsidRPr="00D0454A">
                              <w:rPr>
                                <w:b/>
                              </w:rPr>
                              <w:t>EMS</w:t>
                            </w:r>
                            <w:r w:rsidR="00D0454A">
                              <w:t xml:space="preserve">: </w:t>
                            </w:r>
                            <w:r>
                              <w:t xml:space="preserve">EMS personnel should wear paramedic / EMT uniform. </w:t>
                            </w:r>
                          </w:p>
                          <w:p w:rsidR="00991DB3" w:rsidRDefault="00991DB3" w:rsidP="00D0454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r w:rsidRPr="00D0454A">
                              <w:rPr>
                                <w:b/>
                              </w:rPr>
                              <w:t>Security</w:t>
                            </w:r>
                            <w:r w:rsidR="00D0454A">
                              <w:t xml:space="preserve">: </w:t>
                            </w:r>
                            <w:r>
                              <w:t>Security officers will be in designated uniform.</w:t>
                            </w:r>
                          </w:p>
                          <w:p w:rsidR="00022169" w:rsidRPr="00D0454A" w:rsidRDefault="00991DB3" w:rsidP="00D0454A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Cs w:val="22"/>
                              </w:rPr>
                            </w:pPr>
                            <w:r w:rsidRPr="00D0454A">
                              <w:rPr>
                                <w:b/>
                              </w:rPr>
                              <w:t>Physician Offices/ Clinics</w:t>
                            </w:r>
                            <w:r w:rsidR="00B7142B">
                              <w:t xml:space="preserve">: </w:t>
                            </w:r>
                            <w:r>
                              <w:t>Employees should wear approved color for their off</w:t>
                            </w:r>
                            <w:r w:rsidR="00B7142B">
                              <w:t>ice/ clinic in scrub attire and/</w:t>
                            </w:r>
                            <w:r>
                              <w:t>or polo style shirts.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80" w:type="dxa"/>
          </w:tcPr>
          <w:p w14:paraId="53AB0932" w14:textId="77777777" w:rsidR="00FB3767" w:rsidRDefault="00573FA4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1" locked="0" layoutInCell="1" allowOverlap="1" wp14:anchorId="743EDEC9" wp14:editId="2AF5B32A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4824095</wp:posOffset>
                      </wp:positionV>
                      <wp:extent cx="3274520" cy="1224280"/>
                      <wp:effectExtent l="0" t="0" r="2540" b="0"/>
                      <wp:wrapNone/>
                      <wp:docPr id="213" name="Group 213" descr="colored graphic box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74520" cy="1224280"/>
                                <a:chOff x="0" y="-16782"/>
                                <a:chExt cx="2222828" cy="821921"/>
                              </a:xfrm>
                              <a:solidFill>
                                <a:schemeClr val="accent4"/>
                              </a:solidFill>
                            </wpg:grpSpPr>
                            <wpg:grpSp>
                              <wpg:cNvPr id="18" name="Group 18"/>
                              <wpg:cNvGrpSpPr/>
                              <wpg:grpSpPr>
                                <a:xfrm>
                                  <a:off x="0" y="68239"/>
                                  <a:ext cx="873451" cy="438582"/>
                                  <a:chOff x="0" y="0"/>
                                  <a:chExt cx="2688609" cy="1350607"/>
                                </a:xfrm>
                                <a:grpFill/>
                              </wpg:grpSpPr>
                              <wps:wsp>
                                <wps:cNvPr id="19" name="Rectangle 19"/>
                                <wps:cNvSpPr/>
                                <wps:spPr>
                                  <a:xfrm>
                                    <a:off x="1774209" y="0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Rectangle 20"/>
                                <wps:cNvSpPr/>
                                <wps:spPr>
                                  <a:xfrm>
                                    <a:off x="873457" y="300250"/>
                                    <a:ext cx="613410" cy="61341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Rectangle 21"/>
                                <wps:cNvSpPr/>
                                <wps:spPr>
                                  <a:xfrm>
                                    <a:off x="1364776" y="736979"/>
                                    <a:ext cx="613628" cy="61362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Rectangle 26"/>
                                <wps:cNvSpPr/>
                                <wps:spPr>
                                  <a:xfrm>
                                    <a:off x="0" y="573205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" name="Rectangle 29"/>
                                <wps:cNvSpPr/>
                                <wps:spPr>
                                  <a:xfrm>
                                    <a:off x="545911" y="900752"/>
                                    <a:ext cx="422275" cy="42227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07" name="Group 207"/>
                              <wpg:cNvGrpSpPr/>
                              <wpg:grpSpPr>
                                <a:xfrm>
                                  <a:off x="750627" y="-16782"/>
                                  <a:ext cx="1472201" cy="821921"/>
                                  <a:chOff x="0" y="-27577"/>
                                  <a:chExt cx="2416864" cy="1350607"/>
                                </a:xfrm>
                                <a:grpFill/>
                              </wpg:grpSpPr>
                              <wps:wsp>
                                <wps:cNvPr id="208" name="Rectangle 208"/>
                                <wps:cNvSpPr/>
                                <wps:spPr>
                                  <a:xfrm>
                                    <a:off x="1502464" y="-27577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Rectangle 209"/>
                                <wps:cNvSpPr/>
                                <wps:spPr>
                                  <a:xfrm>
                                    <a:off x="601711" y="272673"/>
                                    <a:ext cx="613410" cy="6134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Rectangle 210"/>
                                <wps:cNvSpPr/>
                                <wps:spPr>
                                  <a:xfrm>
                                    <a:off x="1093031" y="709402"/>
                                    <a:ext cx="613628" cy="61362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1" name="Rectangle 211"/>
                                <wps:cNvSpPr/>
                                <wps:spPr>
                                  <a:xfrm>
                                    <a:off x="0" y="573205"/>
                                    <a:ext cx="449580" cy="4495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2" name="Rectangle 212"/>
                                <wps:cNvSpPr/>
                                <wps:spPr>
                                  <a:xfrm>
                                    <a:off x="274166" y="873175"/>
                                    <a:ext cx="422275" cy="42227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78A9ED" id="Group 213" o:spid="_x0000_s1026" alt="colored graphic boxes" style="position:absolute;margin-left:-2.1pt;margin-top:379.85pt;width:257.85pt;height:96.4pt;z-index:-251614208;mso-width-relative:margin;mso-height-relative:margin" coordorigin=",-167" coordsize="22228,8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">
                      <v:group id="Group 18" o:spid="_x0000_s1027" style="position:absolute;top:682;width:8734;height:4386" coordsize="26886,13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  <v:rect id="Rectangle 19" o:spid="_x0000_s1028" style="position:absolute;left:17742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" fillcolor="#0070c0" stroked="f" strokeweight="1pt"/>
                        <v:rect id="Rectangle 20" o:spid="_x0000_s1029" style="position:absolute;left:8734;top:3002;width:6134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/>
                        <v:rect id="Rectangle 21" o:spid="_x0000_s1030" style="position:absolute;left:13647;top:7369;width:6137;height:6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" fillcolor="#ffc000" stroked="f" strokeweight="1pt"/>
                        <v:rect id="Rectangle 26" o:spid="_x0000_s1031" style="position:absolute;top:5732;width:4495;height:4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" filled="f" stroked="f" strokeweight="1pt"/>
                        <v:rect id="Rectangle 29" o:spid="_x0000_s1032" style="position:absolute;left:5459;top:9007;width:4222;height:4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dIwwAAANs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Q4J3SMMAAADbAAAADwAA&#10;AAAAAAAAAAAAAAAHAgAAZHJzL2Rvd25yZXYueG1sUEsFBgAAAAADAAMAtwAAAPcCAAAAAA==&#10;" filled="f" stroked="f" strokeweight="1pt"/>
                      </v:group>
                      <v:group id="Group 207" o:spid="_x0000_s1033" style="position:absolute;left:7506;top:-167;width:14722;height:8218" coordorigin=",-275" coordsize="24168,13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<v:rect id="Rectangle 208" o:spid="_x0000_s1034" style="position:absolute;left:15024;top:-275;width:9144;height:9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" fillcolor="#ffc000" stroked="f" strokeweight="1pt"/>
                        <v:rect id="Rectangle 209" o:spid="_x0000_s1035" style="position:absolute;left:6017;top:2726;width:6134;height:6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" fillcolor="#0070c0" stroked="f" strokeweight="1pt"/>
                        <v:rect id="Rectangle 210" o:spid="_x0000_s1036" style="position:absolute;left:10930;top:7094;width:6136;height:6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" filled="f" stroked="f" strokeweight="1pt"/>
                        <v:rect id="Rectangle 211" o:spid="_x0000_s1037" style="position:absolute;top:5732;width:4495;height:4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" fillcolor="#ffc000" stroked="f" strokeweight="1pt"/>
                        <v:rect id="Rectangle 212" o:spid="_x0000_s1038" style="position:absolute;left:2741;top:8731;width:4223;height:4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" filled="f" stroked="f" strokeweight="1pt"/>
                      </v:group>
                    </v:group>
                  </w:pict>
                </mc:Fallback>
              </mc:AlternateContent>
            </w:r>
            <w:r w:rsidR="0092124E">
              <w:rPr>
                <w:noProof/>
              </w:rPr>
              <mc:AlternateContent>
                <mc:Choice Requires="wpg">
                  <w:drawing>
                    <wp:inline distT="0" distB="0" distL="0" distR="0" wp14:anchorId="2EE72CB3" wp14:editId="75AA8BB7">
                      <wp:extent cx="2920365" cy="4972051"/>
                      <wp:effectExtent l="0" t="0" r="0" b="0"/>
                      <wp:docPr id="14" name="Group 14" descr="Text Block" title="Text Block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0365" cy="4972051"/>
                                <a:chOff x="0" y="0"/>
                                <a:chExt cx="2920365" cy="4509846"/>
                              </a:xfrm>
                            </wpg:grpSpPr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0"/>
                                  <a:ext cx="2920365" cy="4239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7C6AC7" w14:textId="77777777" w:rsidR="00924BF8" w:rsidRPr="00F54F6A" w:rsidRDefault="003C4EA0" w:rsidP="004A4695">
                                    <w:pPr>
                                      <w:pStyle w:val="Heading4"/>
                                      <w:jc w:val="center"/>
                                    </w:pPr>
                                    <w:r>
                                      <w:t>Business Support Attire</w:t>
                                    </w:r>
                                  </w:p>
                                  <w:p w14:paraId="49190346" w14:textId="77777777" w:rsidR="00924BF8" w:rsidRDefault="00924BF8" w:rsidP="004A4695">
                                    <w:pPr>
                                      <w:pStyle w:val="Heading4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0" y="203501"/>
                                  <a:ext cx="2920365" cy="4306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B2461D" w14:textId="77777777" w:rsidR="0092124E" w:rsidRPr="00CF14E0" w:rsidRDefault="00EC5EB7" w:rsidP="00EC5EB7">
                                    <w:pPr>
                                      <w:pStyle w:val="Address3"/>
                                      <w:jc w:val="left"/>
                                      <w:rPr>
                                        <w:b/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r w:rsidRPr="00CF14E0">
                                      <w:rPr>
                                        <w:b/>
                                        <w:color w:val="auto"/>
                                        <w:sz w:val="21"/>
                                        <w:szCs w:val="21"/>
                                      </w:rPr>
                                      <w:t>Pants</w:t>
                                    </w:r>
                                  </w:p>
                                  <w:p w14:paraId="2F387E48" w14:textId="77777777" w:rsidR="00EC5EB7" w:rsidRPr="00CF14E0" w:rsidRDefault="00EC5EB7" w:rsidP="00EC5EB7">
                                    <w:pPr>
                                      <w:pStyle w:val="Address3"/>
                                      <w:numPr>
                                        <w:ilvl w:val="0"/>
                                        <w:numId w:val="30"/>
                                      </w:numPr>
                                      <w:jc w:val="left"/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r w:rsidRPr="00CF14E0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>Loose fitting, no more than 3in above ankle</w:t>
                                    </w:r>
                                  </w:p>
                                  <w:p w14:paraId="25516F65" w14:textId="77777777" w:rsidR="00EC5EB7" w:rsidRPr="00CF14E0" w:rsidRDefault="00EC5EB7" w:rsidP="00EC5EB7">
                                    <w:pPr>
                                      <w:pStyle w:val="Address3"/>
                                      <w:numPr>
                                        <w:ilvl w:val="0"/>
                                        <w:numId w:val="30"/>
                                      </w:numPr>
                                      <w:jc w:val="left"/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r w:rsidRPr="00CF14E0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>Leggings can be worn with dress</w:t>
                                    </w:r>
                                    <w:r w:rsidR="001D1697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>es</w:t>
                                    </w:r>
                                    <w:r w:rsidRPr="00CF14E0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 xml:space="preserve"> that meets requirements </w:t>
                                    </w:r>
                                  </w:p>
                                  <w:p w14:paraId="402B3B00" w14:textId="77777777" w:rsidR="00EC5EB7" w:rsidRPr="00CF14E0" w:rsidRDefault="00EC5EB7" w:rsidP="00EC5EB7">
                                    <w:pPr>
                                      <w:pStyle w:val="Address3"/>
                                      <w:numPr>
                                        <w:ilvl w:val="0"/>
                                        <w:numId w:val="30"/>
                                      </w:numPr>
                                      <w:jc w:val="left"/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r w:rsidRPr="001D1697">
                                      <w:rPr>
                                        <w:b/>
                                        <w:color w:val="auto"/>
                                        <w:sz w:val="21"/>
                                        <w:szCs w:val="21"/>
                                      </w:rPr>
                                      <w:t>NO</w:t>
                                    </w:r>
                                    <w:r w:rsidRPr="00CF14E0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 xml:space="preserve"> Denim material or (back pockets and denim stitching) pants.</w:t>
                                    </w:r>
                                  </w:p>
                                  <w:p w14:paraId="55834983" w14:textId="77777777" w:rsidR="0092124E" w:rsidRPr="00CF14E0" w:rsidRDefault="00CF14E0" w:rsidP="00CF14E0">
                                    <w:pPr>
                                      <w:pStyle w:val="Address3"/>
                                      <w:jc w:val="left"/>
                                      <w:rPr>
                                        <w:b/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r w:rsidRPr="00CF14E0">
                                      <w:rPr>
                                        <w:b/>
                                        <w:color w:val="auto"/>
                                        <w:sz w:val="21"/>
                                        <w:szCs w:val="21"/>
                                      </w:rPr>
                                      <w:t>Skirts and Dresses</w:t>
                                    </w:r>
                                  </w:p>
                                  <w:p w14:paraId="28A8109D" w14:textId="77777777" w:rsidR="00CF14E0" w:rsidRPr="00CF14E0" w:rsidRDefault="00CF14E0" w:rsidP="00CF14E0">
                                    <w:pPr>
                                      <w:pStyle w:val="Address3"/>
                                      <w:numPr>
                                        <w:ilvl w:val="0"/>
                                        <w:numId w:val="31"/>
                                      </w:numPr>
                                      <w:jc w:val="left"/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r w:rsidRPr="00CF14E0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>Hemlines on skirts and dresses</w:t>
                                    </w:r>
                                    <w:r w:rsidR="001D1697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 xml:space="preserve"> should be no more than 3in </w:t>
                                    </w:r>
                                    <w:r w:rsidR="001D1697" w:rsidRPr="00CF14E0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>above</w:t>
                                    </w:r>
                                    <w:r w:rsidRPr="00CF14E0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 xml:space="preserve"> the knee without high slits.</w:t>
                                    </w:r>
                                  </w:p>
                                  <w:p w14:paraId="529231B3" w14:textId="77777777" w:rsidR="00CF14E0" w:rsidRPr="00CF14E0" w:rsidRDefault="00CF14E0" w:rsidP="00CF14E0">
                                    <w:pPr>
                                      <w:pStyle w:val="Address3"/>
                                      <w:numPr>
                                        <w:ilvl w:val="0"/>
                                        <w:numId w:val="31"/>
                                      </w:numPr>
                                      <w:jc w:val="left"/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r w:rsidRPr="00CF14E0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>Must fit properly</w:t>
                                    </w:r>
                                  </w:p>
                                  <w:p w14:paraId="4D8971A0" w14:textId="77777777" w:rsidR="00CF14E0" w:rsidRPr="00CF14E0" w:rsidRDefault="00CF14E0" w:rsidP="00CF14E0">
                                    <w:pPr>
                                      <w:pStyle w:val="Address3"/>
                                      <w:numPr>
                                        <w:ilvl w:val="0"/>
                                        <w:numId w:val="0"/>
                                      </w:numPr>
                                      <w:jc w:val="left"/>
                                      <w:rPr>
                                        <w:b/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r w:rsidRPr="00CF14E0">
                                      <w:rPr>
                                        <w:b/>
                                        <w:color w:val="auto"/>
                                        <w:sz w:val="21"/>
                                        <w:szCs w:val="21"/>
                                      </w:rPr>
                                      <w:t xml:space="preserve">Shirts and Tops </w:t>
                                    </w:r>
                                  </w:p>
                                  <w:p w14:paraId="2CD8D98C" w14:textId="77777777" w:rsidR="00CF14E0" w:rsidRPr="00CF14E0" w:rsidRDefault="00CF14E0" w:rsidP="00CF14E0">
                                    <w:pPr>
                                      <w:pStyle w:val="Address3"/>
                                      <w:numPr>
                                        <w:ilvl w:val="0"/>
                                        <w:numId w:val="32"/>
                                      </w:numPr>
                                      <w:jc w:val="left"/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r w:rsidRPr="00CF14E0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>Appropriate for work setting</w:t>
                                    </w:r>
                                  </w:p>
                                  <w:p w14:paraId="161EA235" w14:textId="77777777" w:rsidR="00CF14E0" w:rsidRPr="001D1697" w:rsidRDefault="00CF14E0" w:rsidP="001D1697">
                                    <w:pPr>
                                      <w:pStyle w:val="Address3"/>
                                      <w:numPr>
                                        <w:ilvl w:val="0"/>
                                        <w:numId w:val="32"/>
                                      </w:numPr>
                                      <w:jc w:val="left"/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r w:rsidRPr="00CF14E0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 xml:space="preserve">Full </w:t>
                                    </w:r>
                                    <w:r w:rsidR="001D1697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>sleeves and back s</w:t>
                                    </w:r>
                                    <w:r w:rsidRPr="001D1697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>hould be worn tucked or extend past waistband</w:t>
                                    </w:r>
                                  </w:p>
                                  <w:p w14:paraId="304196A2" w14:textId="77777777" w:rsidR="00CF14E0" w:rsidRPr="00CF14E0" w:rsidRDefault="00CF14E0" w:rsidP="00CF14E0">
                                    <w:pPr>
                                      <w:pStyle w:val="Address3"/>
                                      <w:numPr>
                                        <w:ilvl w:val="0"/>
                                        <w:numId w:val="32"/>
                                      </w:numPr>
                                      <w:jc w:val="left"/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r w:rsidRPr="001D1697">
                                      <w:rPr>
                                        <w:b/>
                                        <w:color w:val="auto"/>
                                        <w:sz w:val="21"/>
                                        <w:szCs w:val="21"/>
                                      </w:rPr>
                                      <w:t>NO</w:t>
                                    </w:r>
                                    <w:r w:rsidRPr="00CF14E0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 xml:space="preserve"> graphic tees unless designated by department on specific days. </w:t>
                                    </w:r>
                                  </w:p>
                                  <w:p w14:paraId="5F3C9459" w14:textId="77777777" w:rsidR="00CF14E0" w:rsidRPr="00CF14E0" w:rsidRDefault="00CF14E0" w:rsidP="00CF14E0">
                                    <w:pPr>
                                      <w:pStyle w:val="Address3"/>
                                      <w:numPr>
                                        <w:ilvl w:val="0"/>
                                        <w:numId w:val="32"/>
                                      </w:numPr>
                                      <w:jc w:val="left"/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r w:rsidRPr="00CF14E0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>Males should wear a collared shirt with tie and jacket as appropriate.</w:t>
                                    </w:r>
                                  </w:p>
                                  <w:p w14:paraId="32140FD2" w14:textId="77777777" w:rsidR="00573FA4" w:rsidRDefault="00573FA4" w:rsidP="00573FA4">
                                    <w:pPr>
                                      <w:pStyle w:val="Address3"/>
                                      <w:numPr>
                                        <w:ilvl w:val="0"/>
                                        <w:numId w:val="0"/>
                                      </w:numPr>
                                      <w:jc w:val="left"/>
                                      <w:rPr>
                                        <w:b/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r w:rsidRPr="00573FA4">
                                      <w:rPr>
                                        <w:b/>
                                        <w:color w:val="auto"/>
                                        <w:sz w:val="21"/>
                                        <w:szCs w:val="21"/>
                                      </w:rPr>
                                      <w:t>Shoes</w:t>
                                    </w:r>
                                    <w:r>
                                      <w:rPr>
                                        <w:b/>
                                        <w:color w:val="auto"/>
                                        <w:sz w:val="21"/>
                                        <w:szCs w:val="21"/>
                                      </w:rPr>
                                      <w:t xml:space="preserve">: </w:t>
                                    </w:r>
                                  </w:p>
                                  <w:p w14:paraId="46AFBDEF" w14:textId="77777777" w:rsidR="00573FA4" w:rsidRDefault="00573FA4" w:rsidP="00573FA4">
                                    <w:pPr>
                                      <w:pStyle w:val="Address3"/>
                                      <w:numPr>
                                        <w:ilvl w:val="0"/>
                                        <w:numId w:val="34"/>
                                      </w:numPr>
                                      <w:jc w:val="left"/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r w:rsidRPr="00573FA4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>Shoes should be appropriated for the job and no</w:t>
                                    </w:r>
                                    <w:r w:rsidR="001D1697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>t</w:t>
                                    </w:r>
                                    <w:r w:rsidRPr="00573FA4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 xml:space="preserve"> present a safety hazard to the employee</w:t>
                                    </w:r>
                                  </w:p>
                                  <w:p w14:paraId="5F166113" w14:textId="77777777" w:rsidR="00573FA4" w:rsidRPr="00573FA4" w:rsidRDefault="00573FA4" w:rsidP="00573FA4">
                                    <w:pPr>
                                      <w:pStyle w:val="Address3"/>
                                      <w:numPr>
                                        <w:ilvl w:val="0"/>
                                        <w:numId w:val="34"/>
                                      </w:numPr>
                                      <w:jc w:val="left"/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r w:rsidRPr="00573FA4">
                                      <w:rPr>
                                        <w:b/>
                                        <w:color w:val="auto"/>
                                        <w:sz w:val="21"/>
                                        <w:szCs w:val="21"/>
                                      </w:rPr>
                                      <w:t>NO</w:t>
                                    </w:r>
                                    <w:r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 xml:space="preserve"> flip flops </w:t>
                                    </w:r>
                                    <w:r w:rsidRPr="00573FA4">
                                      <w:rPr>
                                        <w:color w:val="auto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</w:p>
                                  <w:p w14:paraId="7896FB47" w14:textId="77777777" w:rsidR="00CF14E0" w:rsidRPr="00573FA4" w:rsidRDefault="00573FA4" w:rsidP="00573FA4">
                                    <w:pPr>
                                      <w:pStyle w:val="Address3"/>
                                      <w:numPr>
                                        <w:ilvl w:val="0"/>
                                        <w:numId w:val="0"/>
                                      </w:numPr>
                                      <w:jc w:val="left"/>
                                      <w:rPr>
                                        <w:b/>
                                        <w:color w:val="auto"/>
                                        <w:sz w:val="21"/>
                                        <w:szCs w:val="21"/>
                                      </w:rPr>
                                    </w:pPr>
                                    <w:r w:rsidRPr="00573FA4">
                                      <w:rPr>
                                        <w:b/>
                                        <w:color w:val="auto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</w:p>
                                  <w:p w14:paraId="5332C9C7" w14:textId="77777777" w:rsidR="00924BF8" w:rsidRDefault="00632579" w:rsidP="00CF14E0">
                                    <w:pPr>
                                      <w:pStyle w:val="Address3"/>
                                    </w:pPr>
                                    <w:r>
                                      <w:t xml:space="preserve"> </w:t>
                                    </w:r>
                                  </w:p>
                                  <w:p w14:paraId="5E73C237" w14:textId="77777777" w:rsidR="00D0454A" w:rsidRDefault="00D0454A" w:rsidP="000F4F38">
                                    <w:pPr>
                                      <w:pStyle w:val="Address3"/>
                                    </w:pPr>
                                  </w:p>
                                  <w:p w14:paraId="19EE998A" w14:textId="77777777" w:rsidR="00D0454A" w:rsidRDefault="00804B3E" w:rsidP="000F4F38">
                                    <w:pPr>
                                      <w:pStyle w:val="Address3"/>
                                      <w:rPr>
                                        <w:b/>
                                        <w:sz w:val="48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48"/>
                                      </w:rPr>
                                      <w:t>IF IN DOUBT, DO NOT WEAR IT</w:t>
                                    </w:r>
                                    <w:r w:rsidR="00D0454A" w:rsidRPr="00D0454A">
                                      <w:rPr>
                                        <w:b/>
                                        <w:sz w:val="48"/>
                                      </w:rPr>
                                      <w:t>!</w:t>
                                    </w:r>
                                  </w:p>
                                  <w:p w14:paraId="718509A3" w14:textId="77777777" w:rsidR="005B0D48" w:rsidRPr="005B0D48" w:rsidRDefault="005B0D48" w:rsidP="000F4F38">
                                    <w:pPr>
                                      <w:pStyle w:val="Address3"/>
                                      <w:rPr>
                                        <w:sz w:val="20"/>
                                        <w:szCs w:val="24"/>
                                      </w:rPr>
                                    </w:pPr>
                                    <w:r w:rsidRPr="005B0D48">
                                      <w:rPr>
                                        <w:sz w:val="20"/>
                                        <w:szCs w:val="24"/>
                                      </w:rPr>
                                      <w:t xml:space="preserve">*For a more detailed description please reference the employee handbook*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" o:spid="_x0000_s1027" alt="Title: Text Block - Description: Text Block" style="width:229.95pt;height:391.5pt;mso-position-horizontal-relative:char;mso-position-vertical-relative:line" coordsize="29203,45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">
                      <v:shape id="Text Box 5" o:spid="_x0000_s1028" type="#_x0000_t202" style="position:absolute;width:29203;height:4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      <v:textbox>
                          <w:txbxContent>
                            <w:p w:rsidR="00924BF8" w:rsidRPr="00F54F6A" w:rsidRDefault="003C4EA0" w:rsidP="004A4695">
                              <w:pPr>
                                <w:pStyle w:val="Heading4"/>
                                <w:jc w:val="center"/>
                              </w:pPr>
                              <w:r>
                                <w:t>Business Support Attire</w:t>
                              </w:r>
                            </w:p>
                            <w:p w:rsidR="00924BF8" w:rsidRDefault="00924BF8" w:rsidP="004A4695">
                              <w:pPr>
                                <w:pStyle w:val="Heading4"/>
                                <w:jc w:val="center"/>
                              </w:pPr>
                            </w:p>
                          </w:txbxContent>
                        </v:textbox>
                      </v:shape>
                      <v:shape id="Text Box 6" o:spid="_x0000_s1029" type="#_x0000_t202" style="position:absolute;top:2035;width:29203;height:43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  <v:textbox>
                          <w:txbxContent>
                            <w:p w:rsidR="0092124E" w:rsidRPr="00CF14E0" w:rsidRDefault="00EC5EB7" w:rsidP="00EC5EB7">
                              <w:pPr>
                                <w:pStyle w:val="Address3"/>
                                <w:jc w:val="left"/>
                                <w:rPr>
                                  <w:b/>
                                  <w:color w:val="auto"/>
                                  <w:sz w:val="21"/>
                                  <w:szCs w:val="21"/>
                                </w:rPr>
                              </w:pPr>
                              <w:r w:rsidRPr="00CF14E0">
                                <w:rPr>
                                  <w:b/>
                                  <w:color w:val="auto"/>
                                  <w:sz w:val="21"/>
                                  <w:szCs w:val="21"/>
                                </w:rPr>
                                <w:t>Pants</w:t>
                              </w:r>
                            </w:p>
                            <w:p w:rsidR="00EC5EB7" w:rsidRPr="00CF14E0" w:rsidRDefault="00EC5EB7" w:rsidP="00EC5EB7">
                              <w:pPr>
                                <w:pStyle w:val="Address3"/>
                                <w:numPr>
                                  <w:ilvl w:val="0"/>
                                  <w:numId w:val="30"/>
                                </w:numPr>
                                <w:jc w:val="left"/>
                                <w:rPr>
                                  <w:color w:val="auto"/>
                                  <w:sz w:val="21"/>
                                  <w:szCs w:val="21"/>
                                </w:rPr>
                              </w:pPr>
                              <w:r w:rsidRPr="00CF14E0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>Loose fitting, no more than 3in above ankle</w:t>
                              </w:r>
                            </w:p>
                            <w:p w:rsidR="00EC5EB7" w:rsidRPr="00CF14E0" w:rsidRDefault="00EC5EB7" w:rsidP="00EC5EB7">
                              <w:pPr>
                                <w:pStyle w:val="Address3"/>
                                <w:numPr>
                                  <w:ilvl w:val="0"/>
                                  <w:numId w:val="30"/>
                                </w:numPr>
                                <w:jc w:val="left"/>
                                <w:rPr>
                                  <w:color w:val="auto"/>
                                  <w:sz w:val="21"/>
                                  <w:szCs w:val="21"/>
                                </w:rPr>
                              </w:pPr>
                              <w:r w:rsidRPr="00CF14E0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>Leggings can be worn with dress</w:t>
                              </w:r>
                              <w:r w:rsidR="001D1697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>es</w:t>
                              </w:r>
                              <w:r w:rsidRPr="00CF14E0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 xml:space="preserve"> that meets requirements </w:t>
                              </w:r>
                            </w:p>
                            <w:p w:rsidR="00EC5EB7" w:rsidRPr="00CF14E0" w:rsidRDefault="00EC5EB7" w:rsidP="00EC5EB7">
                              <w:pPr>
                                <w:pStyle w:val="Address3"/>
                                <w:numPr>
                                  <w:ilvl w:val="0"/>
                                  <w:numId w:val="30"/>
                                </w:numPr>
                                <w:jc w:val="left"/>
                                <w:rPr>
                                  <w:color w:val="auto"/>
                                  <w:sz w:val="21"/>
                                  <w:szCs w:val="21"/>
                                </w:rPr>
                              </w:pPr>
                              <w:r w:rsidRPr="001D1697">
                                <w:rPr>
                                  <w:b/>
                                  <w:color w:val="auto"/>
                                  <w:sz w:val="21"/>
                                  <w:szCs w:val="21"/>
                                </w:rPr>
                                <w:t>NO</w:t>
                              </w:r>
                              <w:r w:rsidRPr="00CF14E0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 xml:space="preserve"> Denim material or (back pockets and denim stitching) pants.</w:t>
                              </w:r>
                            </w:p>
                            <w:p w:rsidR="0092124E" w:rsidRPr="00CF14E0" w:rsidRDefault="00CF14E0" w:rsidP="00CF14E0">
                              <w:pPr>
                                <w:pStyle w:val="Address3"/>
                                <w:jc w:val="left"/>
                                <w:rPr>
                                  <w:b/>
                                  <w:color w:val="auto"/>
                                  <w:sz w:val="21"/>
                                  <w:szCs w:val="21"/>
                                </w:rPr>
                              </w:pPr>
                              <w:r w:rsidRPr="00CF14E0">
                                <w:rPr>
                                  <w:b/>
                                  <w:color w:val="auto"/>
                                  <w:sz w:val="21"/>
                                  <w:szCs w:val="21"/>
                                </w:rPr>
                                <w:t>Skirts and Dresses</w:t>
                              </w:r>
                            </w:p>
                            <w:p w:rsidR="00CF14E0" w:rsidRPr="00CF14E0" w:rsidRDefault="00CF14E0" w:rsidP="00CF14E0">
                              <w:pPr>
                                <w:pStyle w:val="Address3"/>
                                <w:numPr>
                                  <w:ilvl w:val="0"/>
                                  <w:numId w:val="31"/>
                                </w:numPr>
                                <w:jc w:val="left"/>
                                <w:rPr>
                                  <w:color w:val="auto"/>
                                  <w:sz w:val="21"/>
                                  <w:szCs w:val="21"/>
                                </w:rPr>
                              </w:pPr>
                              <w:r w:rsidRPr="00CF14E0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>Hemlines on skirts and dresses</w:t>
                              </w:r>
                              <w:r w:rsidR="001D1697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 xml:space="preserve"> should be no more than 3in </w:t>
                              </w:r>
                              <w:r w:rsidR="001D1697" w:rsidRPr="00CF14E0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>above</w:t>
                              </w:r>
                              <w:r w:rsidRPr="00CF14E0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 xml:space="preserve"> the knee without high slits.</w:t>
                              </w:r>
                            </w:p>
                            <w:p w:rsidR="00CF14E0" w:rsidRPr="00CF14E0" w:rsidRDefault="00CF14E0" w:rsidP="00CF14E0">
                              <w:pPr>
                                <w:pStyle w:val="Address3"/>
                                <w:numPr>
                                  <w:ilvl w:val="0"/>
                                  <w:numId w:val="31"/>
                                </w:numPr>
                                <w:jc w:val="left"/>
                                <w:rPr>
                                  <w:color w:val="auto"/>
                                  <w:sz w:val="21"/>
                                  <w:szCs w:val="21"/>
                                </w:rPr>
                              </w:pPr>
                              <w:r w:rsidRPr="00CF14E0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>Must fit properly</w:t>
                              </w:r>
                            </w:p>
                            <w:p w:rsidR="00CF14E0" w:rsidRPr="00CF14E0" w:rsidRDefault="00CF14E0" w:rsidP="00CF14E0">
                              <w:pPr>
                                <w:pStyle w:val="Address3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b/>
                                  <w:color w:val="auto"/>
                                  <w:sz w:val="21"/>
                                  <w:szCs w:val="21"/>
                                </w:rPr>
                              </w:pPr>
                              <w:r w:rsidRPr="00CF14E0">
                                <w:rPr>
                                  <w:b/>
                                  <w:color w:val="auto"/>
                                  <w:sz w:val="21"/>
                                  <w:szCs w:val="21"/>
                                </w:rPr>
                                <w:t xml:space="preserve">Shirts and Tops </w:t>
                              </w:r>
                            </w:p>
                            <w:p w:rsidR="00CF14E0" w:rsidRPr="00CF14E0" w:rsidRDefault="00CF14E0" w:rsidP="00CF14E0">
                              <w:pPr>
                                <w:pStyle w:val="Address3"/>
                                <w:numPr>
                                  <w:ilvl w:val="0"/>
                                  <w:numId w:val="32"/>
                                </w:numPr>
                                <w:jc w:val="left"/>
                                <w:rPr>
                                  <w:color w:val="auto"/>
                                  <w:sz w:val="21"/>
                                  <w:szCs w:val="21"/>
                                </w:rPr>
                              </w:pPr>
                              <w:r w:rsidRPr="00CF14E0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>Appropriate for work setting</w:t>
                              </w:r>
                            </w:p>
                            <w:p w:rsidR="00CF14E0" w:rsidRPr="001D1697" w:rsidRDefault="00CF14E0" w:rsidP="001D1697">
                              <w:pPr>
                                <w:pStyle w:val="Address3"/>
                                <w:numPr>
                                  <w:ilvl w:val="0"/>
                                  <w:numId w:val="32"/>
                                </w:numPr>
                                <w:jc w:val="left"/>
                                <w:rPr>
                                  <w:color w:val="auto"/>
                                  <w:sz w:val="21"/>
                                  <w:szCs w:val="21"/>
                                </w:rPr>
                              </w:pPr>
                              <w:r w:rsidRPr="00CF14E0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 xml:space="preserve">Full </w:t>
                              </w:r>
                              <w:r w:rsidR="001D1697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>sleeves and back s</w:t>
                              </w:r>
                              <w:r w:rsidRPr="001D1697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>hould be worn tucked or extend past waistband</w:t>
                              </w:r>
                            </w:p>
                            <w:p w:rsidR="00CF14E0" w:rsidRPr="00CF14E0" w:rsidRDefault="00CF14E0" w:rsidP="00CF14E0">
                              <w:pPr>
                                <w:pStyle w:val="Address3"/>
                                <w:numPr>
                                  <w:ilvl w:val="0"/>
                                  <w:numId w:val="32"/>
                                </w:numPr>
                                <w:jc w:val="left"/>
                                <w:rPr>
                                  <w:color w:val="auto"/>
                                  <w:sz w:val="21"/>
                                  <w:szCs w:val="21"/>
                                </w:rPr>
                              </w:pPr>
                              <w:r w:rsidRPr="001D1697">
                                <w:rPr>
                                  <w:b/>
                                  <w:color w:val="auto"/>
                                  <w:sz w:val="21"/>
                                  <w:szCs w:val="21"/>
                                </w:rPr>
                                <w:t>NO</w:t>
                              </w:r>
                              <w:r w:rsidRPr="00CF14E0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 xml:space="preserve"> graphic tees unless designated by department on specific days. </w:t>
                              </w:r>
                            </w:p>
                            <w:p w:rsidR="00CF14E0" w:rsidRPr="00CF14E0" w:rsidRDefault="00CF14E0" w:rsidP="00CF14E0">
                              <w:pPr>
                                <w:pStyle w:val="Address3"/>
                                <w:numPr>
                                  <w:ilvl w:val="0"/>
                                  <w:numId w:val="32"/>
                                </w:numPr>
                                <w:jc w:val="left"/>
                                <w:rPr>
                                  <w:color w:val="auto"/>
                                  <w:sz w:val="21"/>
                                  <w:szCs w:val="21"/>
                                </w:rPr>
                              </w:pPr>
                              <w:r w:rsidRPr="00CF14E0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>Males should wear a collared shirt with tie and jacket as appropriate.</w:t>
                              </w:r>
                            </w:p>
                            <w:p w:rsidR="00573FA4" w:rsidRDefault="00573FA4" w:rsidP="00573FA4">
                              <w:pPr>
                                <w:pStyle w:val="Address3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b/>
                                  <w:color w:val="auto"/>
                                  <w:sz w:val="21"/>
                                  <w:szCs w:val="21"/>
                                </w:rPr>
                              </w:pPr>
                              <w:r w:rsidRPr="00573FA4">
                                <w:rPr>
                                  <w:b/>
                                  <w:color w:val="auto"/>
                                  <w:sz w:val="21"/>
                                  <w:szCs w:val="21"/>
                                </w:rPr>
                                <w:t>Shoes</w:t>
                              </w:r>
                              <w:r>
                                <w:rPr>
                                  <w:b/>
                                  <w:color w:val="auto"/>
                                  <w:sz w:val="21"/>
                                  <w:szCs w:val="21"/>
                                </w:rPr>
                                <w:t xml:space="preserve">: </w:t>
                              </w:r>
                            </w:p>
                            <w:p w:rsidR="00573FA4" w:rsidRDefault="00573FA4" w:rsidP="00573FA4">
                              <w:pPr>
                                <w:pStyle w:val="Address3"/>
                                <w:numPr>
                                  <w:ilvl w:val="0"/>
                                  <w:numId w:val="34"/>
                                </w:numPr>
                                <w:jc w:val="left"/>
                                <w:rPr>
                                  <w:color w:val="auto"/>
                                  <w:sz w:val="21"/>
                                  <w:szCs w:val="21"/>
                                </w:rPr>
                              </w:pPr>
                              <w:r w:rsidRPr="00573FA4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>Shoes should be appropriated for the job and no</w:t>
                              </w:r>
                              <w:r w:rsidR="001D1697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>t</w:t>
                              </w:r>
                              <w:r w:rsidRPr="00573FA4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 xml:space="preserve"> present a safety hazard to the employee</w:t>
                              </w:r>
                            </w:p>
                            <w:p w:rsidR="00573FA4" w:rsidRPr="00573FA4" w:rsidRDefault="00573FA4" w:rsidP="00573FA4">
                              <w:pPr>
                                <w:pStyle w:val="Address3"/>
                                <w:numPr>
                                  <w:ilvl w:val="0"/>
                                  <w:numId w:val="34"/>
                                </w:numPr>
                                <w:jc w:val="left"/>
                                <w:rPr>
                                  <w:color w:val="auto"/>
                                  <w:sz w:val="21"/>
                                  <w:szCs w:val="21"/>
                                </w:rPr>
                              </w:pPr>
                              <w:r w:rsidRPr="00573FA4">
                                <w:rPr>
                                  <w:b/>
                                  <w:color w:val="auto"/>
                                  <w:sz w:val="21"/>
                                  <w:szCs w:val="21"/>
                                </w:rPr>
                                <w:t>NO</w:t>
                              </w:r>
                              <w:r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 xml:space="preserve"> flip flops </w:t>
                              </w:r>
                              <w:r w:rsidRPr="00573FA4">
                                <w:rPr>
                                  <w:color w:val="auto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  <w:p w:rsidR="00CF14E0" w:rsidRPr="00573FA4" w:rsidRDefault="00573FA4" w:rsidP="00573FA4">
                              <w:pPr>
                                <w:pStyle w:val="Address3"/>
                                <w:numPr>
                                  <w:ilvl w:val="0"/>
                                  <w:numId w:val="0"/>
                                </w:numPr>
                                <w:jc w:val="left"/>
                                <w:rPr>
                                  <w:b/>
                                  <w:color w:val="auto"/>
                                  <w:sz w:val="21"/>
                                  <w:szCs w:val="21"/>
                                </w:rPr>
                              </w:pPr>
                              <w:r w:rsidRPr="00573FA4">
                                <w:rPr>
                                  <w:b/>
                                  <w:color w:val="auto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</w:p>
                            <w:p w:rsidR="00924BF8" w:rsidRDefault="00632579" w:rsidP="00CF14E0">
                              <w:pPr>
                                <w:pStyle w:val="Address3"/>
                              </w:pPr>
                              <w:r>
                                <w:t xml:space="preserve"> </w:t>
                              </w:r>
                            </w:p>
                            <w:p w:rsidR="00D0454A" w:rsidRDefault="00D0454A" w:rsidP="000F4F38">
                              <w:pPr>
                                <w:pStyle w:val="Address3"/>
                              </w:pPr>
                            </w:p>
                            <w:p w:rsidR="00D0454A" w:rsidRDefault="00804B3E" w:rsidP="000F4F38">
                              <w:pPr>
                                <w:pStyle w:val="Address3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IF IN DOUBT, DO NOT WEAR IT</w:t>
                              </w:r>
                              <w:r w:rsidR="00D0454A" w:rsidRPr="00D0454A">
                                <w:rPr>
                                  <w:b/>
                                  <w:sz w:val="48"/>
                                </w:rPr>
                                <w:t>!</w:t>
                              </w:r>
                            </w:p>
                            <w:p w:rsidR="005B0D48" w:rsidRPr="005B0D48" w:rsidRDefault="005B0D48" w:rsidP="000F4F38">
                              <w:pPr>
                                <w:pStyle w:val="Address3"/>
                                <w:rPr>
                                  <w:sz w:val="20"/>
                                  <w:szCs w:val="24"/>
                                </w:rPr>
                              </w:pPr>
                              <w:r w:rsidRPr="005B0D48">
                                <w:rPr>
                                  <w:sz w:val="20"/>
                                  <w:szCs w:val="24"/>
                                </w:rPr>
                                <w:t xml:space="preserve">*For a more detailed description please reference the employee handbook* 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280" w:type="dxa"/>
          </w:tcPr>
          <w:p w14:paraId="638C9AD4" w14:textId="77777777" w:rsidR="00FB3767" w:rsidRDefault="00CF14E0" w:rsidP="00491776">
            <w:pPr>
              <w:pStyle w:val="Heading1"/>
              <w:ind w:left="144" w:right="144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ABEF0A1" wp14:editId="7A2221C8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33020</wp:posOffset>
                      </wp:positionV>
                      <wp:extent cx="3028950" cy="5019675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28950" cy="50196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8C6997" w14:textId="77777777" w:rsidR="00CF14E0" w:rsidRDefault="00CF14E0" w:rsidP="00CF14E0">
                                  <w:pPr>
                                    <w:pStyle w:val="Title"/>
                                    <w:jc w:val="center"/>
                                    <w:rPr>
                                      <w:u w:val="single"/>
                                    </w:rPr>
                                  </w:pPr>
                                  <w:r w:rsidRPr="00401022">
                                    <w:rPr>
                                      <w:sz w:val="48"/>
                                      <w:szCs w:val="48"/>
                                    </w:rPr>
                                    <w:t>COLQUITT REGIONAL MEDICAL CENTER</w:t>
                                  </w:r>
                                  <w:r>
                                    <w:rPr>
                                      <w:sz w:val="48"/>
                                      <w:szCs w:val="48"/>
                                    </w:rPr>
                                    <w:t xml:space="preserve"> EMPLOYEE</w:t>
                                  </w:r>
                                  <w:r w:rsidRPr="00401022">
                                    <w:t xml:space="preserve"> </w:t>
                                  </w:r>
                                  <w:r w:rsidRPr="00401022">
                                    <w:rPr>
                                      <w:u w:val="single"/>
                                    </w:rPr>
                                    <w:t>DRESS CODE</w:t>
                                  </w:r>
                                </w:p>
                                <w:p w14:paraId="46BB8026" w14:textId="77777777" w:rsidR="00CF14E0" w:rsidRPr="00CF14E0" w:rsidRDefault="00CF14E0" w:rsidP="00CF14E0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 w:rsidRPr="00CF14E0">
                                    <w:rPr>
                                      <w:sz w:val="20"/>
                                    </w:rPr>
                                    <w:t xml:space="preserve">Employees are expected to </w:t>
                                  </w:r>
                                  <w:proofErr w:type="gramStart"/>
                                  <w:r w:rsidRPr="00CF14E0">
                                    <w:rPr>
                                      <w:sz w:val="20"/>
                                    </w:rPr>
                                    <w:t>adhere to the established dress code at all times</w:t>
                                  </w:r>
                                  <w:proofErr w:type="gramEnd"/>
                                  <w:r w:rsidRPr="00CF14E0">
                                    <w:rPr>
                                      <w:sz w:val="20"/>
                                    </w:rPr>
                                    <w:t xml:space="preserve"> while on duty. First impressions are considered lasting impressions. It is the goal of Colquitt Regional Medical Center to present a neat, professional, and clean image to our customers.</w:t>
                                  </w:r>
                                </w:p>
                                <w:p w14:paraId="223017C9" w14:textId="77777777" w:rsidR="00573FA4" w:rsidRDefault="00573FA4" w:rsidP="00573FA4">
                                  <w:pPr>
                                    <w:pStyle w:val="Address3"/>
                                    <w:rPr>
                                      <w:noProof/>
                                      <w:sz w:val="20"/>
                                    </w:rPr>
                                  </w:pPr>
                                </w:p>
                                <w:p w14:paraId="2A0D35AA" w14:textId="77777777" w:rsidR="00CF14E0" w:rsidRPr="00573FA4" w:rsidRDefault="00CF14E0" w:rsidP="00573FA4">
                                  <w:pPr>
                                    <w:pStyle w:val="Address3"/>
                                    <w:rPr>
                                      <w:b/>
                                      <w:sz w:val="22"/>
                                      <w:szCs w:val="20"/>
                                    </w:rPr>
                                  </w:pPr>
                                  <w:r w:rsidRPr="00573FA4">
                                    <w:rPr>
                                      <w:b/>
                                      <w:sz w:val="22"/>
                                      <w:szCs w:val="20"/>
                                    </w:rPr>
                                    <w:t>IF IN DOUBT, DO NOT WEAR IT!</w:t>
                                  </w:r>
                                </w:p>
                                <w:p w14:paraId="57D084B6" w14:textId="77777777" w:rsidR="00CF14E0" w:rsidRPr="00CF14E0" w:rsidRDefault="00CF14E0" w:rsidP="00CF14E0">
                                  <w:pPr>
                                    <w:pStyle w:val="Address3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F14E0">
                                    <w:rPr>
                                      <w:sz w:val="20"/>
                                      <w:szCs w:val="20"/>
                                    </w:rPr>
                                    <w:t>*</w:t>
                                  </w:r>
                                  <w:r w:rsidR="00573FA4">
                                    <w:rPr>
                                      <w:sz w:val="20"/>
                                      <w:szCs w:val="20"/>
                                    </w:rPr>
                                    <w:t>This brochure is a guide. Please reference the employee policy in</w:t>
                                  </w:r>
                                  <w:r w:rsidR="005E491B">
                                    <w:rPr>
                                      <w:sz w:val="20"/>
                                      <w:szCs w:val="20"/>
                                    </w:rPr>
                                    <w:t xml:space="preserve"> the handbook for a </w:t>
                                  </w:r>
                                  <w:proofErr w:type="gramStart"/>
                                  <w:r w:rsidR="00573FA4">
                                    <w:rPr>
                                      <w:sz w:val="20"/>
                                      <w:szCs w:val="20"/>
                                    </w:rPr>
                                    <w:t>more detailed descriptions</w:t>
                                  </w:r>
                                  <w:proofErr w:type="gramEnd"/>
                                  <w:r w:rsidR="00573FA4">
                                    <w:rPr>
                                      <w:sz w:val="20"/>
                                      <w:szCs w:val="20"/>
                                    </w:rPr>
                                    <w:t>*</w:t>
                                  </w:r>
                                  <w:r w:rsidRPr="00CF14E0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5801EAB" w14:textId="77777777" w:rsidR="00CF14E0" w:rsidRDefault="00573FA4" w:rsidP="00573FA4">
                                  <w:pPr>
                                    <w:jc w:val="center"/>
                                  </w:pPr>
                                  <w:r w:rsidRPr="00CF14E0"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9F154DD" wp14:editId="5A5155C2">
                                        <wp:extent cx="1000125" cy="742314"/>
                                        <wp:effectExtent l="0" t="0" r="0" b="1270"/>
                                        <wp:docPr id="7" name="Pictur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2" name="images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8479" cy="8301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30" type="#_x0000_t202" style="position:absolute;left:0;text-align:left;margin-left:9.1pt;margin-top:2.6pt;width:238.5pt;height:395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" filled="f" stroked="f" strokeweight=".5pt">
                      <v:textbox>
                        <w:txbxContent>
                          <w:p w:rsidR="00CF14E0" w:rsidRDefault="00CF14E0" w:rsidP="00CF14E0">
                            <w:pPr>
                              <w:pStyle w:val="Title"/>
                              <w:jc w:val="center"/>
                              <w:rPr>
                                <w:u w:val="single"/>
                              </w:rPr>
                            </w:pPr>
                            <w:r w:rsidRPr="00401022">
                              <w:rPr>
                                <w:sz w:val="48"/>
                                <w:szCs w:val="48"/>
                              </w:rPr>
                              <w:t>COLQUITT REGIONAL MEDICAL CENTER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EMPLOYEE</w:t>
                            </w:r>
                            <w:r w:rsidRPr="00401022">
                              <w:t xml:space="preserve"> </w:t>
                            </w:r>
                            <w:r w:rsidRPr="00401022">
                              <w:rPr>
                                <w:u w:val="single"/>
                              </w:rPr>
                              <w:t>DRESS CODE</w:t>
                            </w:r>
                          </w:p>
                          <w:p w:rsidR="00CF14E0" w:rsidRPr="00CF14E0" w:rsidRDefault="00CF14E0" w:rsidP="00CF14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CF14E0">
                              <w:rPr>
                                <w:sz w:val="20"/>
                              </w:rPr>
                              <w:t xml:space="preserve">Employees </w:t>
                            </w:r>
                            <w:proofErr w:type="gramStart"/>
                            <w:r w:rsidRPr="00CF14E0">
                              <w:rPr>
                                <w:sz w:val="20"/>
                              </w:rPr>
                              <w:t>are expected</w:t>
                            </w:r>
                            <w:proofErr w:type="gramEnd"/>
                            <w:r w:rsidRPr="00CF14E0">
                              <w:rPr>
                                <w:sz w:val="20"/>
                              </w:rPr>
                              <w:t xml:space="preserve"> to adhere to the established dress code at all times while on duty. First impressions </w:t>
                            </w:r>
                            <w:proofErr w:type="gramStart"/>
                            <w:r w:rsidRPr="00CF14E0">
                              <w:rPr>
                                <w:sz w:val="20"/>
                              </w:rPr>
                              <w:t>are considered</w:t>
                            </w:r>
                            <w:proofErr w:type="gramEnd"/>
                            <w:r w:rsidRPr="00CF14E0">
                              <w:rPr>
                                <w:sz w:val="20"/>
                              </w:rPr>
                              <w:t xml:space="preserve"> lasting impressions. It is the goal of Colquitt Regional Medical Center to present a neat, professional, and clean image to our customers.</w:t>
                            </w:r>
                          </w:p>
                          <w:p w:rsidR="00573FA4" w:rsidRDefault="00573FA4" w:rsidP="00573FA4">
                            <w:pPr>
                              <w:pStyle w:val="Address3"/>
                              <w:rPr>
                                <w:noProof/>
                                <w:sz w:val="20"/>
                              </w:rPr>
                            </w:pPr>
                          </w:p>
                          <w:p w:rsidR="00CF14E0" w:rsidRPr="00573FA4" w:rsidRDefault="00CF14E0" w:rsidP="00573FA4">
                            <w:pPr>
                              <w:pStyle w:val="Address3"/>
                              <w:rPr>
                                <w:b/>
                                <w:sz w:val="22"/>
                                <w:szCs w:val="20"/>
                              </w:rPr>
                            </w:pPr>
                            <w:r w:rsidRPr="00573FA4">
                              <w:rPr>
                                <w:b/>
                                <w:sz w:val="22"/>
                                <w:szCs w:val="20"/>
                              </w:rPr>
                              <w:t>IF IN DOUBT, DO NOT WEAR IT!</w:t>
                            </w:r>
                          </w:p>
                          <w:p w:rsidR="00CF14E0" w:rsidRPr="00CF14E0" w:rsidRDefault="00CF14E0" w:rsidP="00CF14E0">
                            <w:pPr>
                              <w:pStyle w:val="Address3"/>
                              <w:rPr>
                                <w:sz w:val="20"/>
                                <w:szCs w:val="20"/>
                              </w:rPr>
                            </w:pPr>
                            <w:r w:rsidRPr="00CF14E0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="00573FA4">
                              <w:rPr>
                                <w:sz w:val="20"/>
                                <w:szCs w:val="20"/>
                              </w:rPr>
                              <w:t>This brochure is a guide. Please reference the employee policy in</w:t>
                            </w:r>
                            <w:r w:rsidR="005E491B">
                              <w:rPr>
                                <w:sz w:val="20"/>
                                <w:szCs w:val="20"/>
                              </w:rPr>
                              <w:t xml:space="preserve"> the handbook </w:t>
                            </w:r>
                            <w:proofErr w:type="gramStart"/>
                            <w:r w:rsidR="005E491B">
                              <w:rPr>
                                <w:sz w:val="20"/>
                                <w:szCs w:val="20"/>
                              </w:rPr>
                              <w:t xml:space="preserve">for a </w:t>
                            </w:r>
                            <w:r w:rsidR="00573FA4">
                              <w:rPr>
                                <w:sz w:val="20"/>
                                <w:szCs w:val="20"/>
                              </w:rPr>
                              <w:t>more detailed descriptions</w:t>
                            </w:r>
                            <w:proofErr w:type="gramEnd"/>
                            <w:r w:rsidR="00573FA4">
                              <w:rPr>
                                <w:sz w:val="20"/>
                                <w:szCs w:val="20"/>
                              </w:rPr>
                              <w:t>*</w:t>
                            </w:r>
                            <w:r w:rsidRPr="00CF14E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F14E0" w:rsidRDefault="00573FA4" w:rsidP="00573FA4">
                            <w:pPr>
                              <w:jc w:val="center"/>
                            </w:pPr>
                            <w:r w:rsidRPr="00CF14E0"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522BB21C" wp14:editId="715CB64F">
                                  <wp:extent cx="1000125" cy="742314"/>
                                  <wp:effectExtent l="0" t="0" r="0" b="127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2" name="images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479" cy="830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22169">
              <w:rPr>
                <w:noProof/>
              </w:rPr>
              <mc:AlternateContent>
                <mc:Choice Requires="wps">
                  <w:drawing>
                    <wp:inline distT="0" distB="0" distL="0" distR="0" wp14:anchorId="0A76F8EF" wp14:editId="1138A54B">
                      <wp:extent cx="3086100" cy="5038725"/>
                      <wp:effectExtent l="0" t="0" r="0" b="0"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6100" cy="5038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403FAD" w14:textId="77777777" w:rsidR="005431E5" w:rsidRPr="005431E5" w:rsidRDefault="005431E5" w:rsidP="00B20E0D">
                                  <w:pPr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56632E" id="Text Box 24" o:spid="_x0000_s1031" type="#_x0000_t202" style="width:243pt;height:3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" filled="f" stroked="f" strokeweight=".5pt">
                      <v:textbox inset=",36pt">
                        <w:txbxContent>
                          <w:p w:rsidR="005431E5" w:rsidRPr="005431E5" w:rsidRDefault="005431E5" w:rsidP="00B20E0D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924BF8" w14:paraId="0DF15685" w14:textId="77777777" w:rsidTr="0092124E">
        <w:trPr>
          <w:trHeight w:val="819"/>
        </w:trPr>
        <w:tc>
          <w:tcPr>
            <w:tcW w:w="5280" w:type="dxa"/>
            <w:vAlign w:val="center"/>
          </w:tcPr>
          <w:p w14:paraId="79EA90D4" w14:textId="77777777" w:rsidR="00491776" w:rsidRDefault="00491776" w:rsidP="007C32DB">
            <w:pPr>
              <w:pStyle w:val="BodyText4"/>
              <w:ind w:left="144" w:right="144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529F820" wp14:editId="7620C135">
                      <wp:extent cx="2257425" cy="647700"/>
                      <wp:effectExtent l="0" t="0" r="0" b="0"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742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92AE460" w14:textId="77777777" w:rsidR="00491776" w:rsidRPr="004A4695" w:rsidRDefault="00401022" w:rsidP="00F41B1E">
                                  <w:pPr>
                                    <w:pStyle w:val="Heading4"/>
                                    <w:jc w:val="center"/>
                                    <w:rPr>
                                      <w:rStyle w:val="IntenseEmphasis"/>
                                    </w:rPr>
                                  </w:pPr>
                                  <w:r w:rsidRPr="00401022">
                                    <w:rPr>
                                      <w:rStyle w:val="IntenseEmphasis"/>
                                      <w:noProof w:val="0"/>
                                      <w:spacing w:val="-5"/>
                                      <w:szCs w:val="22"/>
                                    </w:rPr>
                                    <w:t>MAKING OUR HOSPITAL A BETTER WORKPLACE ONE DRESS CODE AT A TIME!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55A3F33" id="Text Box 1" o:spid="_x0000_s1032" type="#_x0000_t202" style="width:177.7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" filled="f" stroked="f" strokeweight=".5pt">
                      <v:textbox>
                        <w:txbxContent>
                          <w:p w:rsidR="00491776" w:rsidRPr="004A4695" w:rsidRDefault="00401022" w:rsidP="00F41B1E">
                            <w:pPr>
                              <w:pStyle w:val="Heading4"/>
                              <w:jc w:val="center"/>
                              <w:rPr>
                                <w:rStyle w:val="IntenseEmphasis"/>
                              </w:rPr>
                            </w:pPr>
                            <w:r w:rsidRPr="00401022">
                              <w:rPr>
                                <w:rStyle w:val="IntenseEmphasis"/>
                                <w:noProof w:val="0"/>
                                <w:spacing w:val="-5"/>
                                <w:szCs w:val="22"/>
                              </w:rPr>
                              <w:t>MAKING OUR HOSPITAL A BETTER WORKPLACE ONE DRESS CODE AT A TIME!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280" w:type="dxa"/>
          </w:tcPr>
          <w:p w14:paraId="36C2FEBE" w14:textId="77777777" w:rsidR="00924BF8" w:rsidRDefault="00924BF8" w:rsidP="001368FB">
            <w:pPr>
              <w:pStyle w:val="Address2"/>
              <w:ind w:left="144" w:right="144"/>
              <w:jc w:val="left"/>
            </w:pPr>
          </w:p>
        </w:tc>
        <w:tc>
          <w:tcPr>
            <w:tcW w:w="5280" w:type="dxa"/>
          </w:tcPr>
          <w:p w14:paraId="71B37DE3" w14:textId="77777777" w:rsidR="00924BF8" w:rsidRDefault="00924BF8" w:rsidP="00491776">
            <w:pPr>
              <w:pStyle w:val="Heading4"/>
              <w:rPr>
                <w:noProof w:val="0"/>
              </w:rPr>
            </w:pPr>
            <w:r>
              <mc:AlternateContent>
                <mc:Choice Requires="wps">
                  <w:drawing>
                    <wp:inline distT="0" distB="0" distL="0" distR="0" wp14:anchorId="61A1096F" wp14:editId="79F3D8D6">
                      <wp:extent cx="2825086" cy="482325"/>
                      <wp:effectExtent l="0" t="0" r="0" b="0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25086" cy="482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101880" w14:textId="77777777" w:rsidR="00924BF8" w:rsidRDefault="00573FA4" w:rsidP="007C32DB">
                                  <w:pPr>
                                    <w:pStyle w:val="Subtitle"/>
                                  </w:pPr>
                                  <w:r>
                                    <w:t>Human Resources: 229-890-3538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8706FD" id="Text Box 4" o:spid="_x0000_s1033" type="#_x0000_t202" style="width:222.45pt;height:3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" filled="f" stroked="f" strokeweight=".5pt">
                      <v:textbox>
                        <w:txbxContent>
                          <w:p w:rsidR="00924BF8" w:rsidRDefault="00573FA4" w:rsidP="007C32DB">
                            <w:pPr>
                              <w:pStyle w:val="Subtitle"/>
                            </w:pPr>
                            <w:r>
                              <w:t>Human Resources: 229-890-3538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7E90D2E7" w14:textId="77777777" w:rsidR="00997614" w:rsidRDefault="00401022" w:rsidP="00401022">
      <w:pPr>
        <w:tabs>
          <w:tab w:val="left" w:pos="4650"/>
        </w:tabs>
        <w:ind w:left="144" w:right="144"/>
      </w:pPr>
      <w:r>
        <w:lastRenderedPageBreak/>
        <w:tab/>
      </w:r>
    </w:p>
    <w:tbl>
      <w:tblPr>
        <w:tblW w:w="15845" w:type="dxa"/>
        <w:tblInd w:w="-5" w:type="dxa"/>
        <w:tblLook w:val="0000" w:firstRow="0" w:lastRow="0" w:firstColumn="0" w:lastColumn="0" w:noHBand="0" w:noVBand="0"/>
      </w:tblPr>
      <w:tblGrid>
        <w:gridCol w:w="5634"/>
        <w:gridCol w:w="5253"/>
        <w:gridCol w:w="4958"/>
      </w:tblGrid>
      <w:tr w:rsidR="0014373D" w14:paraId="73904315" w14:textId="77777777" w:rsidTr="00B20E0D">
        <w:trPr>
          <w:trHeight w:val="11159"/>
        </w:trPr>
        <w:tc>
          <w:tcPr>
            <w:tcW w:w="5598" w:type="dxa"/>
          </w:tcPr>
          <w:p w14:paraId="14F7D6AA" w14:textId="77777777" w:rsidR="00997614" w:rsidRPr="00491776" w:rsidRDefault="00ED49FA" w:rsidP="002A3C4A">
            <w:pPr>
              <w:tabs>
                <w:tab w:val="left" w:pos="1440"/>
              </w:tabs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1AD29111" wp14:editId="1B13EE74">
                      <wp:simplePos x="0" y="0"/>
                      <wp:positionH relativeFrom="column">
                        <wp:posOffset>141081</wp:posOffset>
                      </wp:positionH>
                      <wp:positionV relativeFrom="paragraph">
                        <wp:posOffset>538673</wp:posOffset>
                      </wp:positionV>
                      <wp:extent cx="3273453" cy="5907819"/>
                      <wp:effectExtent l="0" t="0" r="3175" b="0"/>
                      <wp:wrapNone/>
                      <wp:docPr id="237" name="Text Box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3453" cy="59078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E636B2" w14:textId="77777777" w:rsidR="00ED49FA" w:rsidRPr="00ED49FA" w:rsidRDefault="00ED49FA" w:rsidP="00ED49FA">
                                  <w:pPr>
                                    <w:shd w:val="clear" w:color="auto" w:fill="FFFFFF"/>
                                    <w:rPr>
                                      <w:rFonts w:asciiTheme="majorHAnsi" w:hAnsiTheme="majorHAnsi"/>
                                      <w:b/>
                                      <w:color w:val="000000"/>
                                      <w:sz w:val="24"/>
                                    </w:rPr>
                                  </w:pPr>
                                  <w:r w:rsidRPr="00ED49FA">
                                    <w:rPr>
                                      <w:rFonts w:asciiTheme="majorHAnsi" w:hAnsiTheme="majorHAnsi"/>
                                      <w:b/>
                                      <w:color w:val="000000"/>
                                      <w:sz w:val="36"/>
                                    </w:rPr>
                                    <w:t>All</w:t>
                                  </w:r>
                                  <w:r w:rsidRPr="00ED49FA">
                                    <w:rPr>
                                      <w:rFonts w:asciiTheme="majorHAnsi" w:hAnsiTheme="majorHAnsi"/>
                                      <w:b/>
                                      <w:color w:val="000000"/>
                                      <w:sz w:val="24"/>
                                    </w:rPr>
                                    <w:t xml:space="preserve"> employees are expected to: </w:t>
                                  </w:r>
                                </w:p>
                                <w:p w14:paraId="2FCD1B5D" w14:textId="77777777" w:rsidR="00ED49FA" w:rsidRPr="00ED49FA" w:rsidRDefault="00ED49FA" w:rsidP="00ED49FA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hd w:val="clear" w:color="auto" w:fill="FFFFFF"/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</w:pPr>
                                  <w:r w:rsidRPr="00ED49FA"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  <w:t xml:space="preserve">Wear clothing that is clean, neat, not faded and fits appropriately. </w:t>
                                  </w:r>
                                </w:p>
                                <w:p w14:paraId="6A9F8A50" w14:textId="77777777" w:rsidR="00ED49FA" w:rsidRPr="00ED49FA" w:rsidRDefault="00ED49FA" w:rsidP="00ED49FA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hd w:val="clear" w:color="auto" w:fill="FFFFFF"/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</w:pPr>
                                  <w:r w:rsidRPr="00ED49FA">
                                    <w:rPr>
                                      <w:rFonts w:asciiTheme="majorHAnsi" w:hAnsiTheme="majorHAnsi"/>
                                    </w:rPr>
                                    <w:t>Proper undergarments</w:t>
                                  </w:r>
                                </w:p>
                                <w:p w14:paraId="0589FC81" w14:textId="77777777" w:rsidR="00ED49FA" w:rsidRPr="00ED49FA" w:rsidRDefault="00ED49FA" w:rsidP="00ED49FA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hd w:val="clear" w:color="auto" w:fill="FFFFFF"/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</w:pPr>
                                  <w:r w:rsidRPr="00ED49FA">
                                    <w:rPr>
                                      <w:rFonts w:asciiTheme="majorHAnsi" w:hAnsiTheme="majorHAnsi"/>
                                    </w:rPr>
                                    <w:t>NO visible cleavage</w:t>
                                  </w:r>
                                </w:p>
                                <w:p w14:paraId="19A88163" w14:textId="77777777" w:rsidR="00ED49FA" w:rsidRPr="00ED49FA" w:rsidRDefault="00ED49FA" w:rsidP="00ED49FA">
                                  <w:pPr>
                                    <w:pStyle w:val="ListParagraph"/>
                                    <w:numPr>
                                      <w:ilvl w:val="0"/>
                                      <w:numId w:val="13"/>
                                    </w:numPr>
                                    <w:shd w:val="clear" w:color="auto" w:fill="FFFFFF"/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</w:pPr>
                                  <w:r w:rsidRPr="00ED49FA">
                                    <w:rPr>
                                      <w:rFonts w:asciiTheme="majorHAnsi" w:hAnsiTheme="majorHAnsi"/>
                                    </w:rPr>
                                    <w:t xml:space="preserve">Appropriate use of deodorants </w:t>
                                  </w:r>
                                </w:p>
                                <w:p w14:paraId="70785FFE" w14:textId="77777777" w:rsidR="00ED49FA" w:rsidRPr="00ED49FA" w:rsidRDefault="00ED49FA" w:rsidP="00ED49FA">
                                  <w:pPr>
                                    <w:shd w:val="clear" w:color="auto" w:fill="FFFFFF"/>
                                    <w:rPr>
                                      <w:rFonts w:asciiTheme="majorHAnsi" w:hAnsiTheme="majorHAnsi"/>
                                      <w:b/>
                                      <w:color w:val="000000"/>
                                      <w:sz w:val="24"/>
                                    </w:rPr>
                                  </w:pPr>
                                </w:p>
                                <w:p w14:paraId="550799D8" w14:textId="77777777" w:rsidR="00ED49FA" w:rsidRPr="00ED49FA" w:rsidRDefault="00ED49FA" w:rsidP="00ED49FA">
                                  <w:pPr>
                                    <w:shd w:val="clear" w:color="auto" w:fill="FFFFFF"/>
                                    <w:rPr>
                                      <w:rFonts w:asciiTheme="majorHAnsi" w:hAnsiTheme="majorHAnsi"/>
                                      <w:b/>
                                      <w:color w:val="000000"/>
                                      <w:sz w:val="24"/>
                                    </w:rPr>
                                  </w:pPr>
                                  <w:r w:rsidRPr="00ED49FA">
                                    <w:rPr>
                                      <w:rFonts w:asciiTheme="majorHAnsi" w:hAnsiTheme="majorHAnsi"/>
                                      <w:b/>
                                      <w:color w:val="000000"/>
                                      <w:sz w:val="24"/>
                                    </w:rPr>
                                    <w:t xml:space="preserve">HAIR: </w:t>
                                  </w:r>
                                  <w:r w:rsidRPr="00ED49FA"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  <w:t>Must be cleaned and well groomed, conservative, and of a natural color in appearance</w:t>
                                  </w:r>
                                  <w:r w:rsidRPr="00ED49FA">
                                    <w:rPr>
                                      <w:rFonts w:asciiTheme="majorHAnsi" w:hAnsiTheme="majorHAnsi"/>
                                      <w:b/>
                                      <w:color w:val="000000"/>
                                      <w:sz w:val="24"/>
                                    </w:rPr>
                                    <w:t>.</w:t>
                                  </w:r>
                                </w:p>
                                <w:p w14:paraId="1FA5D600" w14:textId="77777777" w:rsidR="00ED49FA" w:rsidRPr="00ED49FA" w:rsidRDefault="00ED49FA" w:rsidP="00ED49FA">
                                  <w:pPr>
                                    <w:pStyle w:val="ListParagraph"/>
                                    <w:numPr>
                                      <w:ilvl w:val="0"/>
                                      <w:numId w:val="14"/>
                                    </w:numPr>
                                    <w:shd w:val="clear" w:color="auto" w:fill="FFFFFF"/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</w:pPr>
                                  <w:r w:rsidRPr="00ED49FA"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  <w:t xml:space="preserve">In </w:t>
                                  </w:r>
                                  <w:r w:rsidRPr="00ED49FA">
                                    <w:rPr>
                                      <w:rFonts w:asciiTheme="majorHAnsi" w:hAnsiTheme="majorHAnsi"/>
                                      <w:b/>
                                      <w:color w:val="000000"/>
                                      <w:sz w:val="24"/>
                                    </w:rPr>
                                    <w:t>clinical areas</w:t>
                                  </w:r>
                                  <w:r w:rsidRPr="00ED49FA"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  <w:t xml:space="preserve">, long hair should be properly secured behind shoulders. Hair length and style should not present a safety hazard or cause problems with job functionality. Male employees should keep facial hair well-groomed, clean, closely trimmed and not of excessive length. </w:t>
                                  </w:r>
                                </w:p>
                                <w:p w14:paraId="380F925F" w14:textId="77777777" w:rsidR="00ED49FA" w:rsidRPr="00ED49FA" w:rsidRDefault="00ED49FA" w:rsidP="00ED49FA">
                                  <w:pPr>
                                    <w:shd w:val="clear" w:color="auto" w:fill="FFFFFF"/>
                                    <w:rPr>
                                      <w:rFonts w:asciiTheme="majorHAnsi" w:hAnsiTheme="majorHAnsi"/>
                                      <w:b/>
                                      <w:color w:val="000000"/>
                                      <w:sz w:val="24"/>
                                    </w:rPr>
                                  </w:pPr>
                                </w:p>
                                <w:p w14:paraId="486F0E38" w14:textId="77777777" w:rsidR="00ED49FA" w:rsidRPr="00ED49FA" w:rsidRDefault="00ED49FA" w:rsidP="00ED49FA">
                                  <w:pPr>
                                    <w:shd w:val="clear" w:color="auto" w:fill="FFFFFF"/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</w:pPr>
                                  <w:r w:rsidRPr="00ED49FA">
                                    <w:rPr>
                                      <w:rFonts w:asciiTheme="majorHAnsi" w:hAnsiTheme="majorHAnsi"/>
                                      <w:b/>
                                      <w:color w:val="000000"/>
                                      <w:sz w:val="24"/>
                                    </w:rPr>
                                    <w:t xml:space="preserve">MAKEUP: </w:t>
                                  </w:r>
                                  <w:r w:rsidRPr="00ED49FA"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  <w:t xml:space="preserve">Should be conservative with a natural appearance.  </w:t>
                                  </w:r>
                                </w:p>
                                <w:p w14:paraId="67814DA9" w14:textId="77777777" w:rsidR="00ED49FA" w:rsidRPr="00ED49FA" w:rsidRDefault="00ED49FA" w:rsidP="00ED49FA">
                                  <w:pPr>
                                    <w:shd w:val="clear" w:color="auto" w:fill="FFFFFF"/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</w:pPr>
                                </w:p>
                                <w:p w14:paraId="668D4BFF" w14:textId="77777777" w:rsidR="00ED49FA" w:rsidRPr="00ED49FA" w:rsidRDefault="00ED49FA" w:rsidP="00ED49FA">
                                  <w:pPr>
                                    <w:shd w:val="clear" w:color="auto" w:fill="FFFFFF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ED49FA">
                                    <w:rPr>
                                      <w:rFonts w:asciiTheme="majorHAnsi" w:hAnsiTheme="majorHAnsi"/>
                                      <w:b/>
                                      <w:color w:val="000000"/>
                                      <w:sz w:val="24"/>
                                    </w:rPr>
                                    <w:t xml:space="preserve">NAILS: </w:t>
                                  </w:r>
                                  <w:r w:rsidRPr="00ED49FA">
                                    <w:rPr>
                                      <w:rFonts w:asciiTheme="majorHAnsi" w:hAnsiTheme="majorHAnsi"/>
                                    </w:rPr>
                                    <w:t xml:space="preserve">Nails must be clean and properly maintained. </w:t>
                                  </w:r>
                                </w:p>
                                <w:p w14:paraId="55A95C4A" w14:textId="77777777" w:rsidR="00ED49FA" w:rsidRPr="00ED49FA" w:rsidRDefault="00ED49FA" w:rsidP="00ED49FA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hd w:val="clear" w:color="auto" w:fill="FFFFFF"/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</w:pPr>
                                  <w:r w:rsidRPr="00ED49FA"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  <w:t xml:space="preserve">Conservative </w:t>
                                  </w:r>
                                </w:p>
                                <w:p w14:paraId="5D4656E0" w14:textId="77777777" w:rsidR="00ED49FA" w:rsidRPr="00ED49FA" w:rsidRDefault="00ED49FA" w:rsidP="00ED49FA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hd w:val="clear" w:color="auto" w:fill="FFFFFF"/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</w:pPr>
                                  <w:r w:rsidRPr="00ED49FA">
                                    <w:rPr>
                                      <w:rFonts w:asciiTheme="majorHAnsi" w:hAnsiTheme="majorHAnsi"/>
                                      <w:b/>
                                      <w:color w:val="000000"/>
                                      <w:sz w:val="24"/>
                                    </w:rPr>
                                    <w:t>NO</w:t>
                                  </w:r>
                                  <w:r w:rsidRPr="00ED49FA"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  <w:t xml:space="preserve"> peeling/chipping</w:t>
                                  </w:r>
                                </w:p>
                                <w:p w14:paraId="6E7FC0F7" w14:textId="77777777" w:rsidR="00ED49FA" w:rsidRPr="00ED49FA" w:rsidRDefault="00ED49FA" w:rsidP="00ED49FA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hd w:val="clear" w:color="auto" w:fill="FFFFFF"/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</w:pPr>
                                  <w:r w:rsidRPr="00ED49FA"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  <w:t xml:space="preserve">Personnel in contact with patient = </w:t>
                                  </w:r>
                                  <w:r w:rsidRPr="00ED49FA">
                                    <w:rPr>
                                      <w:rFonts w:asciiTheme="majorHAnsi" w:hAnsiTheme="majorHAnsi"/>
                                      <w:b/>
                                      <w:color w:val="000000"/>
                                      <w:sz w:val="24"/>
                                    </w:rPr>
                                    <w:t>NO</w:t>
                                  </w:r>
                                  <w:r w:rsidRPr="00ED49FA"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  <w:t xml:space="preserve"> artificial nails </w:t>
                                  </w:r>
                                </w:p>
                                <w:p w14:paraId="361AABA8" w14:textId="77777777" w:rsidR="00ED49FA" w:rsidRDefault="00ED49FA" w:rsidP="00ED49FA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hd w:val="clear" w:color="auto" w:fill="FFFFFF"/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</w:pPr>
                                  <w:r w:rsidRPr="00ED49FA"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  <w:t xml:space="preserve">Should be no more than 1/4 inches in length </w:t>
                                  </w:r>
                                </w:p>
                                <w:p w14:paraId="38382379" w14:textId="77777777" w:rsidR="00ED49FA" w:rsidRPr="00ED49FA" w:rsidRDefault="00ED49FA" w:rsidP="00ED49FA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shd w:val="clear" w:color="auto" w:fill="FFFFFF"/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</w:pPr>
                                  <w:r w:rsidRPr="00ED49FA">
                                    <w:rPr>
                                      <w:rFonts w:asciiTheme="majorHAnsi" w:hAnsiTheme="majorHAnsi"/>
                                      <w:color w:val="000000"/>
                                      <w:sz w:val="24"/>
                                    </w:rPr>
                                    <w:t xml:space="preserve">If wearing open toe shoes, toes should be manicured </w:t>
                                  </w:r>
                                </w:p>
                                <w:p w14:paraId="5CB5B1D2" w14:textId="77777777" w:rsidR="00ED49FA" w:rsidRPr="00950C14" w:rsidRDefault="00ED49FA" w:rsidP="00ED49FA">
                                  <w:pPr>
                                    <w:shd w:val="clear" w:color="auto" w:fill="FFFFFF"/>
                                    <w:spacing w:line="0" w:lineRule="auto"/>
                                    <w:rPr>
                                      <w:rFonts w:ascii="pgff85" w:hAnsi="pgff85"/>
                                      <w:b/>
                                      <w:color w:val="000000"/>
                                      <w:sz w:val="24"/>
                                    </w:rPr>
                                  </w:pPr>
                                </w:p>
                                <w:p w14:paraId="4173AF76" w14:textId="77777777" w:rsidR="00ED49FA" w:rsidRPr="00401022" w:rsidRDefault="00ED49FA" w:rsidP="00ED49FA">
                                  <w:pPr>
                                    <w:shd w:val="clear" w:color="auto" w:fill="FFFFFF"/>
                                    <w:spacing w:line="0" w:lineRule="auto"/>
                                    <w:rPr>
                                      <w:rFonts w:ascii="pgff85" w:hAnsi="pgff85"/>
                                      <w:b/>
                                      <w:color w:val="000000"/>
                                      <w:sz w:val="24"/>
                                    </w:rPr>
                                  </w:pPr>
                                  <w:r w:rsidRPr="00950C14">
                                    <w:rPr>
                                      <w:rFonts w:ascii="pgff85" w:hAnsi="pgff85"/>
                                      <w:b/>
                                      <w:color w:val="000000"/>
                                      <w:sz w:val="24"/>
                                    </w:rPr>
                                    <w:t>Prope</w:t>
                                  </w:r>
                                  <w:r w:rsidRPr="00401022">
                                    <w:rPr>
                                      <w:rFonts w:ascii="pgff85" w:hAnsi="pgff85"/>
                                      <w:b/>
                                      <w:color w:val="000000"/>
                                      <w:sz w:val="24"/>
                                    </w:rPr>
                                    <w:t xml:space="preserve">r undergarments must be </w:t>
                                  </w:r>
                                  <w:proofErr w:type="gramStart"/>
                                  <w:r w:rsidRPr="00401022">
                                    <w:rPr>
                                      <w:rFonts w:ascii="pgff85" w:hAnsi="pgff85"/>
                                      <w:b/>
                                      <w:color w:val="000000"/>
                                      <w:sz w:val="24"/>
                                    </w:rPr>
                                    <w:t>worn</w:t>
                                  </w:r>
                                  <w:proofErr w:type="gramEnd"/>
                                  <w:r w:rsidRPr="00401022">
                                    <w:rPr>
                                      <w:rFonts w:ascii="pgff85" w:hAnsi="pgff85"/>
                                      <w:b/>
                                      <w:color w:val="000000"/>
                                      <w:sz w:val="24"/>
                                    </w:rPr>
                                    <w:t xml:space="preserve"> and panty lines should be invisible. Bralette or bra straps should </w:t>
                                  </w:r>
                                </w:p>
                                <w:p w14:paraId="0E1F2A78" w14:textId="77777777" w:rsidR="00ED49FA" w:rsidRPr="00401022" w:rsidRDefault="00ED49FA" w:rsidP="00ED49FA">
                                  <w:pPr>
                                    <w:shd w:val="clear" w:color="auto" w:fill="FFFFFF"/>
                                    <w:spacing w:line="0" w:lineRule="auto"/>
                                    <w:rPr>
                                      <w:rFonts w:ascii="pgff85" w:hAnsi="pgff85"/>
                                      <w:b/>
                                      <w:color w:val="000000"/>
                                      <w:spacing w:val="-2"/>
                                      <w:sz w:val="24"/>
                                    </w:rPr>
                                  </w:pPr>
                                  <w:r w:rsidRPr="00950C14">
                                    <w:rPr>
                                      <w:rFonts w:ascii="pgff85" w:hAnsi="pgff85"/>
                                      <w:b/>
                                      <w:color w:val="000000"/>
                                      <w:spacing w:val="-2"/>
                                      <w:sz w:val="24"/>
                                    </w:rPr>
                                    <w:t>not s</w:t>
                                  </w:r>
                                  <w:r w:rsidRPr="00401022">
                                    <w:rPr>
                                      <w:rFonts w:ascii="pgff85" w:hAnsi="pgff85"/>
                                      <w:b/>
                                      <w:color w:val="000000"/>
                                      <w:spacing w:val="-2"/>
                                      <w:sz w:val="24"/>
                                    </w:rPr>
                                    <w:t xml:space="preserve">how. It is not appropriate for cleavage to be visible.  Employees should always present to work </w:t>
                                  </w:r>
                                </w:p>
                                <w:p w14:paraId="5CAD06F2" w14:textId="77777777" w:rsidR="00ED49FA" w:rsidRPr="00401022" w:rsidRDefault="00ED49FA" w:rsidP="00ED49FA">
                                  <w:pPr>
                                    <w:shd w:val="clear" w:color="auto" w:fill="FFFFFF"/>
                                    <w:spacing w:line="0" w:lineRule="auto"/>
                                    <w:rPr>
                                      <w:rFonts w:ascii="pgff85" w:hAnsi="pgff85"/>
                                      <w:b/>
                                      <w:color w:val="000000"/>
                                      <w:sz w:val="24"/>
                                    </w:rPr>
                                  </w:pPr>
                                  <w:r w:rsidRPr="00950C14">
                                    <w:rPr>
                                      <w:rFonts w:ascii="pgff85" w:hAnsi="pgff85"/>
                                      <w:b/>
                                      <w:color w:val="000000"/>
                                      <w:sz w:val="24"/>
                                    </w:rPr>
                                    <w:t>with</w:t>
                                  </w:r>
                                  <w:r w:rsidRPr="00401022">
                                    <w:rPr>
                                      <w:rFonts w:ascii="pgff85" w:hAnsi="pgff85"/>
                                      <w:b/>
                                      <w:color w:val="000000"/>
                                      <w:sz w:val="24"/>
                                    </w:rPr>
                                    <w:t xml:space="preserve"> clean hair and body and appropriate use of deodorants.</w:t>
                                  </w:r>
                                </w:p>
                                <w:p w14:paraId="74F06B72" w14:textId="77777777" w:rsidR="00ED49FA" w:rsidRDefault="00ED49F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7" o:spid="_x0000_s1034" type="#_x0000_t202" style="position:absolute;left:0;text-align:left;margin-left:11.1pt;margin-top:42.4pt;width:257.75pt;height:465.2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" fillcolor="white [3201]" stroked="f" strokeweight=".5pt">
                      <v:textbox>
                        <w:txbxContent>
                          <w:p w:rsidR="00ED49FA" w:rsidRPr="00ED49FA" w:rsidRDefault="00ED49FA" w:rsidP="00ED49FA">
                            <w:pPr>
                              <w:shd w:val="clear" w:color="auto" w:fill="FFFFFF"/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</w:rPr>
                            </w:pPr>
                            <w:r w:rsidRPr="00ED49FA">
                              <w:rPr>
                                <w:rFonts w:asciiTheme="majorHAnsi" w:hAnsiTheme="majorHAnsi"/>
                                <w:b/>
                                <w:color w:val="000000"/>
                                <w:sz w:val="36"/>
                              </w:rPr>
                              <w:t>All</w:t>
                            </w:r>
                            <w:r w:rsidRPr="00ED49FA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</w:rPr>
                              <w:t xml:space="preserve"> employees </w:t>
                            </w:r>
                            <w:proofErr w:type="gramStart"/>
                            <w:r w:rsidRPr="00ED49FA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</w:rPr>
                              <w:t>are expected</w:t>
                            </w:r>
                            <w:proofErr w:type="gramEnd"/>
                            <w:r w:rsidRPr="00ED49FA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</w:rPr>
                              <w:t xml:space="preserve"> to: </w:t>
                            </w:r>
                          </w:p>
                          <w:p w:rsidR="00ED49FA" w:rsidRPr="00ED49FA" w:rsidRDefault="00ED49FA" w:rsidP="00ED49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</w:pPr>
                            <w:r w:rsidRPr="00ED49FA"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  <w:t xml:space="preserve">Wear clothing that is clean, neat, not faded and fits appropriately. </w:t>
                            </w:r>
                          </w:p>
                          <w:p w:rsidR="00ED49FA" w:rsidRPr="00ED49FA" w:rsidRDefault="00ED49FA" w:rsidP="00ED49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</w:pPr>
                            <w:r w:rsidRPr="00ED49FA">
                              <w:rPr>
                                <w:rFonts w:asciiTheme="majorHAnsi" w:hAnsiTheme="majorHAnsi"/>
                              </w:rPr>
                              <w:t>Proper undergarments</w:t>
                            </w:r>
                          </w:p>
                          <w:p w:rsidR="00ED49FA" w:rsidRPr="00ED49FA" w:rsidRDefault="00ED49FA" w:rsidP="00ED49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</w:pPr>
                            <w:r w:rsidRPr="00ED49FA">
                              <w:rPr>
                                <w:rFonts w:asciiTheme="majorHAnsi" w:hAnsiTheme="majorHAnsi"/>
                              </w:rPr>
                              <w:t>NO visible cleavage</w:t>
                            </w:r>
                          </w:p>
                          <w:p w:rsidR="00ED49FA" w:rsidRPr="00ED49FA" w:rsidRDefault="00ED49FA" w:rsidP="00ED49F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</w:pPr>
                            <w:r w:rsidRPr="00ED49FA">
                              <w:rPr>
                                <w:rFonts w:asciiTheme="majorHAnsi" w:hAnsiTheme="majorHAnsi"/>
                              </w:rPr>
                              <w:t xml:space="preserve">Appropriate use of deodorants </w:t>
                            </w:r>
                          </w:p>
                          <w:p w:rsidR="00ED49FA" w:rsidRPr="00ED49FA" w:rsidRDefault="00ED49FA" w:rsidP="00ED49FA">
                            <w:pPr>
                              <w:shd w:val="clear" w:color="auto" w:fill="FFFFFF"/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 w:rsidR="00ED49FA" w:rsidRPr="00ED49FA" w:rsidRDefault="00ED49FA" w:rsidP="00ED49FA">
                            <w:pPr>
                              <w:shd w:val="clear" w:color="auto" w:fill="FFFFFF"/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</w:rPr>
                            </w:pPr>
                            <w:r w:rsidRPr="00ED49FA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</w:rPr>
                              <w:t xml:space="preserve">HAIR: </w:t>
                            </w:r>
                            <w:r w:rsidRPr="00ED49FA"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  <w:t>Must be cleaned and well groomed, conservative, and of a natural color in appearance</w:t>
                            </w:r>
                            <w:r w:rsidRPr="00ED49FA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  <w:p w:rsidR="00ED49FA" w:rsidRPr="00ED49FA" w:rsidRDefault="00ED49FA" w:rsidP="00ED49F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FFFFFF"/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</w:pPr>
                            <w:r w:rsidRPr="00ED49FA"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  <w:t xml:space="preserve">In </w:t>
                            </w:r>
                            <w:r w:rsidRPr="00ED49FA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</w:rPr>
                              <w:t>clinical areas</w:t>
                            </w:r>
                            <w:r w:rsidRPr="00ED49FA"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  <w:t xml:space="preserve">, long hair </w:t>
                            </w:r>
                            <w:proofErr w:type="gramStart"/>
                            <w:r w:rsidRPr="00ED49FA"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  <w:t>should be properly secured</w:t>
                            </w:r>
                            <w:proofErr w:type="gramEnd"/>
                            <w:r w:rsidRPr="00ED49FA"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  <w:t xml:space="preserve"> behind shoulders. Hair length and style should not present a safety hazard or cause problems with job functionality. Male employees should keep facial hair </w:t>
                            </w:r>
                            <w:proofErr w:type="gramStart"/>
                            <w:r w:rsidRPr="00ED49FA"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  <w:t>well-groomed</w:t>
                            </w:r>
                            <w:proofErr w:type="gramEnd"/>
                            <w:r w:rsidRPr="00ED49FA"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  <w:t xml:space="preserve">, clean, closely trimmed and not of excessive length. </w:t>
                            </w:r>
                          </w:p>
                          <w:p w:rsidR="00ED49FA" w:rsidRPr="00ED49FA" w:rsidRDefault="00ED49FA" w:rsidP="00ED49FA">
                            <w:pPr>
                              <w:shd w:val="clear" w:color="auto" w:fill="FFFFFF"/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 w:rsidR="00ED49FA" w:rsidRPr="00ED49FA" w:rsidRDefault="00ED49FA" w:rsidP="00ED49FA">
                            <w:pPr>
                              <w:shd w:val="clear" w:color="auto" w:fill="FFFFFF"/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</w:pPr>
                            <w:r w:rsidRPr="00ED49FA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</w:rPr>
                              <w:t xml:space="preserve">MAKEUP: </w:t>
                            </w:r>
                            <w:r w:rsidRPr="00ED49FA"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  <w:t xml:space="preserve">Should be conservative with a natural appearance.  </w:t>
                            </w:r>
                          </w:p>
                          <w:p w:rsidR="00ED49FA" w:rsidRPr="00ED49FA" w:rsidRDefault="00ED49FA" w:rsidP="00ED49FA">
                            <w:pPr>
                              <w:shd w:val="clear" w:color="auto" w:fill="FFFFFF"/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</w:pPr>
                          </w:p>
                          <w:p w:rsidR="00ED49FA" w:rsidRPr="00ED49FA" w:rsidRDefault="00ED49FA" w:rsidP="00ED49FA">
                            <w:pPr>
                              <w:shd w:val="clear" w:color="auto" w:fill="FFFFFF"/>
                              <w:rPr>
                                <w:rFonts w:asciiTheme="majorHAnsi" w:hAnsiTheme="majorHAnsi"/>
                              </w:rPr>
                            </w:pPr>
                            <w:r w:rsidRPr="00ED49FA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</w:rPr>
                              <w:t xml:space="preserve">NAILS: </w:t>
                            </w:r>
                            <w:r w:rsidRPr="00ED49FA">
                              <w:rPr>
                                <w:rFonts w:asciiTheme="majorHAnsi" w:hAnsiTheme="majorHAnsi"/>
                              </w:rPr>
                              <w:t xml:space="preserve">Nails must be clean and properly maintained. </w:t>
                            </w:r>
                          </w:p>
                          <w:p w:rsidR="00ED49FA" w:rsidRPr="00ED49FA" w:rsidRDefault="00ED49FA" w:rsidP="00ED49F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</w:pPr>
                            <w:r w:rsidRPr="00ED49FA"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  <w:t xml:space="preserve">Conservative </w:t>
                            </w:r>
                          </w:p>
                          <w:p w:rsidR="00ED49FA" w:rsidRPr="00ED49FA" w:rsidRDefault="00ED49FA" w:rsidP="00ED49F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</w:pPr>
                            <w:r w:rsidRPr="00ED49FA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</w:rPr>
                              <w:t>NO</w:t>
                            </w:r>
                            <w:r w:rsidRPr="00ED49FA"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  <w:t xml:space="preserve"> peeling/chipping</w:t>
                            </w:r>
                          </w:p>
                          <w:p w:rsidR="00ED49FA" w:rsidRPr="00ED49FA" w:rsidRDefault="00ED49FA" w:rsidP="00ED49F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</w:pPr>
                            <w:r w:rsidRPr="00ED49FA"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  <w:t xml:space="preserve">Personnel in contact with patient = </w:t>
                            </w:r>
                            <w:r w:rsidRPr="00ED49FA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</w:rPr>
                              <w:t>NO</w:t>
                            </w:r>
                            <w:r w:rsidRPr="00ED49FA"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  <w:t xml:space="preserve"> artificial nails </w:t>
                            </w:r>
                          </w:p>
                          <w:p w:rsidR="00ED49FA" w:rsidRDefault="00ED49FA" w:rsidP="00ED49F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</w:pPr>
                            <w:r w:rsidRPr="00ED49FA"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  <w:t xml:space="preserve">Should be no more than 1/4 inches in length </w:t>
                            </w:r>
                          </w:p>
                          <w:p w:rsidR="00ED49FA" w:rsidRPr="00ED49FA" w:rsidRDefault="00ED49FA" w:rsidP="00ED49FA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hd w:val="clear" w:color="auto" w:fill="FFFFFF"/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</w:pPr>
                            <w:r w:rsidRPr="00ED49FA"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  <w:t xml:space="preserve">If wearing open toe shoes, toes should be manicured </w:t>
                            </w:r>
                          </w:p>
                          <w:p w:rsidR="00ED49FA" w:rsidRPr="00950C14" w:rsidRDefault="00ED49FA" w:rsidP="00ED49FA">
                            <w:pPr>
                              <w:shd w:val="clear" w:color="auto" w:fill="FFFFFF"/>
                              <w:spacing w:line="0" w:lineRule="auto"/>
                              <w:rPr>
                                <w:rFonts w:ascii="pgff85" w:hAnsi="pgff85"/>
                                <w:b/>
                                <w:color w:val="000000"/>
                                <w:sz w:val="24"/>
                              </w:rPr>
                            </w:pPr>
                          </w:p>
                          <w:p w:rsidR="00ED49FA" w:rsidRPr="00401022" w:rsidRDefault="00ED49FA" w:rsidP="00ED49FA">
                            <w:pPr>
                              <w:shd w:val="clear" w:color="auto" w:fill="FFFFFF"/>
                              <w:spacing w:line="0" w:lineRule="auto"/>
                              <w:rPr>
                                <w:rFonts w:ascii="pgff85" w:hAnsi="pgff85"/>
                                <w:b/>
                                <w:color w:val="000000"/>
                                <w:sz w:val="24"/>
                              </w:rPr>
                            </w:pPr>
                            <w:r w:rsidRPr="00950C14">
                              <w:rPr>
                                <w:rFonts w:ascii="pgff85" w:hAnsi="pgff85"/>
                                <w:b/>
                                <w:color w:val="000000"/>
                                <w:sz w:val="24"/>
                              </w:rPr>
                              <w:t>Prope</w:t>
                            </w:r>
                            <w:r w:rsidRPr="00401022">
                              <w:rPr>
                                <w:rFonts w:ascii="pgff85" w:hAnsi="pgff85"/>
                                <w:b/>
                                <w:color w:val="000000"/>
                                <w:sz w:val="24"/>
                              </w:rPr>
                              <w:t xml:space="preserve">r undergarments </w:t>
                            </w:r>
                            <w:proofErr w:type="gramStart"/>
                            <w:r w:rsidRPr="00401022">
                              <w:rPr>
                                <w:rFonts w:ascii="pgff85" w:hAnsi="pgff85"/>
                                <w:b/>
                                <w:color w:val="000000"/>
                                <w:sz w:val="24"/>
                              </w:rPr>
                              <w:t>must be worn</w:t>
                            </w:r>
                            <w:proofErr w:type="gramEnd"/>
                            <w:r w:rsidRPr="00401022">
                              <w:rPr>
                                <w:rFonts w:ascii="pgff85" w:hAnsi="pgff85"/>
                                <w:b/>
                                <w:color w:val="000000"/>
                                <w:sz w:val="24"/>
                              </w:rPr>
                              <w:t xml:space="preserve"> and panty lines should be invisible. </w:t>
                            </w:r>
                            <w:proofErr w:type="spellStart"/>
                            <w:r w:rsidRPr="00401022">
                              <w:rPr>
                                <w:rFonts w:ascii="pgff85" w:hAnsi="pgff85"/>
                                <w:b/>
                                <w:color w:val="000000"/>
                                <w:sz w:val="24"/>
                              </w:rPr>
                              <w:t>Bralette</w:t>
                            </w:r>
                            <w:proofErr w:type="spellEnd"/>
                            <w:r w:rsidRPr="00401022">
                              <w:rPr>
                                <w:rFonts w:ascii="pgff85" w:hAnsi="pgff85"/>
                                <w:b/>
                                <w:color w:val="000000"/>
                                <w:sz w:val="24"/>
                              </w:rPr>
                              <w:t xml:space="preserve"> or bra straps should </w:t>
                            </w:r>
                          </w:p>
                          <w:p w:rsidR="00ED49FA" w:rsidRPr="00401022" w:rsidRDefault="00ED49FA" w:rsidP="00ED49FA">
                            <w:pPr>
                              <w:shd w:val="clear" w:color="auto" w:fill="FFFFFF"/>
                              <w:spacing w:line="0" w:lineRule="auto"/>
                              <w:rPr>
                                <w:rFonts w:ascii="pgff85" w:hAnsi="pgff85"/>
                                <w:b/>
                                <w:color w:val="000000"/>
                                <w:spacing w:val="-2"/>
                                <w:sz w:val="24"/>
                              </w:rPr>
                            </w:pPr>
                            <w:proofErr w:type="gramStart"/>
                            <w:r w:rsidRPr="00950C14">
                              <w:rPr>
                                <w:rFonts w:ascii="pgff85" w:hAnsi="pgff85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>not</w:t>
                            </w:r>
                            <w:proofErr w:type="gramEnd"/>
                            <w:r w:rsidRPr="00950C14">
                              <w:rPr>
                                <w:rFonts w:ascii="pgff85" w:hAnsi="pgff85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 s</w:t>
                            </w:r>
                            <w:r w:rsidRPr="00401022">
                              <w:rPr>
                                <w:rFonts w:ascii="pgff85" w:hAnsi="pgff85"/>
                                <w:b/>
                                <w:color w:val="000000"/>
                                <w:spacing w:val="-2"/>
                                <w:sz w:val="24"/>
                              </w:rPr>
                              <w:t xml:space="preserve">how. It is not appropriate for cleavage to be visible.  Employees should always present to work </w:t>
                            </w:r>
                          </w:p>
                          <w:p w:rsidR="00ED49FA" w:rsidRPr="00401022" w:rsidRDefault="00ED49FA" w:rsidP="00ED49FA">
                            <w:pPr>
                              <w:shd w:val="clear" w:color="auto" w:fill="FFFFFF"/>
                              <w:spacing w:line="0" w:lineRule="auto"/>
                              <w:rPr>
                                <w:rFonts w:ascii="pgff85" w:hAnsi="pgff85"/>
                                <w:b/>
                                <w:color w:val="000000"/>
                                <w:sz w:val="24"/>
                              </w:rPr>
                            </w:pPr>
                            <w:proofErr w:type="gramStart"/>
                            <w:r w:rsidRPr="00950C14">
                              <w:rPr>
                                <w:rFonts w:ascii="pgff85" w:hAnsi="pgff85"/>
                                <w:b/>
                                <w:color w:val="000000"/>
                                <w:sz w:val="24"/>
                              </w:rPr>
                              <w:t>with</w:t>
                            </w:r>
                            <w:proofErr w:type="gramEnd"/>
                            <w:r w:rsidRPr="00401022">
                              <w:rPr>
                                <w:rFonts w:ascii="pgff85" w:hAnsi="pgff85"/>
                                <w:b/>
                                <w:color w:val="000000"/>
                                <w:sz w:val="24"/>
                              </w:rPr>
                              <w:t xml:space="preserve"> clean hair and body and appropriate use of deodorants.</w:t>
                            </w:r>
                          </w:p>
                          <w:p w:rsidR="00ED49FA" w:rsidRDefault="00ED49FA"/>
                        </w:txbxContent>
                      </v:textbox>
                    </v:shape>
                  </w:pict>
                </mc:Fallback>
              </mc:AlternateContent>
            </w:r>
            <w:r w:rsidR="001368FB" w:rsidRPr="00491776">
              <w:rPr>
                <w:noProof/>
              </w:rPr>
              <mc:AlternateContent>
                <mc:Choice Requires="wps">
                  <w:drawing>
                    <wp:inline distT="0" distB="0" distL="0" distR="0" wp14:anchorId="66AF913C" wp14:editId="7863945E">
                      <wp:extent cx="3257550" cy="666750"/>
                      <wp:effectExtent l="0" t="0" r="0" b="0"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7550" cy="666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C57C3D" w14:textId="77777777" w:rsidR="001368FB" w:rsidRPr="004D55B1" w:rsidRDefault="00573FA4" w:rsidP="00401022">
                                  <w:pPr>
                                    <w:pStyle w:val="Heading2"/>
                                    <w:jc w:val="center"/>
                                    <w:rPr>
                                      <w:color w:val="5B85AA" w:themeColor="accent2"/>
                                      <w:sz w:val="28"/>
                                    </w:rPr>
                                  </w:pPr>
                                  <w:r>
                                    <w:rPr>
                                      <w:color w:val="5B85AA" w:themeColor="accent2"/>
                                      <w:sz w:val="28"/>
                                    </w:rPr>
                                    <w:t>PHYSICAL APPEARANCE AND HYGIE</w:t>
                                  </w:r>
                                  <w:r w:rsidR="00401022" w:rsidRPr="004D55B1">
                                    <w:rPr>
                                      <w:color w:val="5B85AA" w:themeColor="accent2"/>
                                      <w:sz w:val="28"/>
                                    </w:rPr>
                                    <w:t>NE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671600C" id="Text Box 28" o:spid="_x0000_s1035" type="#_x0000_t202" style="width:256.5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" filled="f" stroked="f" strokeweight=".5pt">
                      <v:textbox>
                        <w:txbxContent>
                          <w:p w:rsidR="001368FB" w:rsidRPr="004D55B1" w:rsidRDefault="00573FA4" w:rsidP="00401022">
                            <w:pPr>
                              <w:pStyle w:val="Heading2"/>
                              <w:jc w:val="center"/>
                              <w:rPr>
                                <w:color w:val="5B85AA" w:themeColor="accent2"/>
                                <w:sz w:val="28"/>
                              </w:rPr>
                            </w:pPr>
                            <w:r>
                              <w:rPr>
                                <w:color w:val="5B85AA" w:themeColor="accent2"/>
                                <w:sz w:val="28"/>
                              </w:rPr>
                              <w:t>PHYSICAL APPEARANCE AND HYGIE</w:t>
                            </w:r>
                            <w:r w:rsidR="00401022" w:rsidRPr="004D55B1">
                              <w:rPr>
                                <w:color w:val="5B85AA" w:themeColor="accent2"/>
                                <w:sz w:val="28"/>
                              </w:rPr>
                              <w:t>NE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="00997614" w:rsidRPr="00491776">
              <w:br w:type="page"/>
            </w:r>
          </w:p>
        </w:tc>
        <w:tc>
          <w:tcPr>
            <w:tcW w:w="5219" w:type="dxa"/>
          </w:tcPr>
          <w:p w14:paraId="02F2FD38" w14:textId="77777777" w:rsidR="00997614" w:rsidRDefault="001368FB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F3FD7BB" wp14:editId="6F43E4E4">
                      <wp:extent cx="3016155" cy="5915025"/>
                      <wp:effectExtent l="0" t="0" r="0" b="0"/>
                      <wp:docPr id="194" name="Text Box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6155" cy="5915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A7153E" w14:textId="77777777" w:rsidR="0086750D" w:rsidRPr="0086750D" w:rsidRDefault="00D02DF7" w:rsidP="0086750D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FRA</w:t>
                                  </w:r>
                                  <w:r w:rsidR="0086750D" w:rsidRPr="0086750D">
                                    <w:rPr>
                                      <w:b/>
                                    </w:rPr>
                                    <w:t xml:space="preserve">GRANCES </w:t>
                                  </w:r>
                                </w:p>
                                <w:p w14:paraId="39E6B04F" w14:textId="77777777" w:rsidR="005E0479" w:rsidRPr="0086750D" w:rsidRDefault="0086750D" w:rsidP="00C01AEE">
                                  <w:pPr>
                                    <w:pStyle w:val="ListParagraph"/>
                                    <w:numPr>
                                      <w:ilvl w:val="0"/>
                                      <w:numId w:val="22"/>
                                    </w:numPr>
                                  </w:pPr>
                                  <w:r>
                                    <w:t xml:space="preserve">Perfume, cologne, or other fragranced toiletries should </w:t>
                                  </w:r>
                                  <w:r w:rsidRPr="00C01AEE">
                                    <w:rPr>
                                      <w:b/>
                                      <w:szCs w:val="21"/>
                                    </w:rPr>
                                    <w:t>NOT</w:t>
                                  </w:r>
                                  <w:r w:rsidR="00C01AEE">
                                    <w:t xml:space="preserve"> be worn to work. </w:t>
                                  </w:r>
                                  <w:r>
                                    <w:t xml:space="preserve">Please be respectful of our patients and coworkers who have a sensitivity </w:t>
                                  </w:r>
                                  <w:r w:rsidRPr="0086750D">
                                    <w:t>to fragrance.</w:t>
                                  </w:r>
                                </w:p>
                                <w:p w14:paraId="620696CC" w14:textId="77777777" w:rsidR="0086750D" w:rsidRPr="0086750D" w:rsidRDefault="0086750D" w:rsidP="007C32DB">
                                  <w:pPr>
                                    <w:rPr>
                                      <w:b/>
                                    </w:rPr>
                                  </w:pPr>
                                  <w:r w:rsidRPr="0086750D">
                                    <w:rPr>
                                      <w:b/>
                                    </w:rPr>
                                    <w:t>JEWELRY</w:t>
                                  </w:r>
                                </w:p>
                                <w:p w14:paraId="31D3F09E" w14:textId="77777777" w:rsidR="0086750D" w:rsidRPr="0086750D" w:rsidRDefault="0086750D" w:rsidP="0086750D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</w:pPr>
                                  <w:r w:rsidRPr="0086750D">
                                    <w:t xml:space="preserve">Should be conservative </w:t>
                                  </w:r>
                                </w:p>
                                <w:p w14:paraId="2AC2B571" w14:textId="77777777" w:rsidR="0086750D" w:rsidRPr="0086750D" w:rsidRDefault="0086750D" w:rsidP="0086750D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</w:pPr>
                                  <w:r w:rsidRPr="0086750D">
                                    <w:t xml:space="preserve">Male employees should </w:t>
                                  </w:r>
                                  <w:r w:rsidR="00C01AEE">
                                    <w:rPr>
                                      <w:b/>
                                    </w:rPr>
                                    <w:t>NOT</w:t>
                                  </w:r>
                                  <w:r w:rsidRPr="0086750D">
                                    <w:t xml:space="preserve"> wear earrings on duty </w:t>
                                  </w:r>
                                </w:p>
                                <w:p w14:paraId="0AB773F0" w14:textId="77777777" w:rsidR="0086750D" w:rsidRPr="0086750D" w:rsidRDefault="0086750D" w:rsidP="0086750D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</w:pPr>
                                  <w:r w:rsidRPr="0086750D">
                                    <w:t>Females</w:t>
                                  </w:r>
                                  <w:r w:rsidR="00C01AEE">
                                    <w:t xml:space="preserve"> should wear</w:t>
                                  </w:r>
                                  <w:r w:rsidRPr="0086750D">
                                    <w:t xml:space="preserve"> no more than 3 earring</w:t>
                                  </w:r>
                                  <w:r w:rsidR="002246E6">
                                    <w:t>s</w:t>
                                  </w:r>
                                  <w:r w:rsidRPr="0086750D">
                                    <w:t xml:space="preserve"> per ear</w:t>
                                  </w:r>
                                </w:p>
                                <w:p w14:paraId="3AE78765" w14:textId="77777777" w:rsidR="0086750D" w:rsidRPr="0086750D" w:rsidRDefault="0086750D" w:rsidP="0086750D">
                                  <w:pPr>
                                    <w:rPr>
                                      <w:b/>
                                    </w:rPr>
                                  </w:pPr>
                                  <w:r w:rsidRPr="0086750D">
                                    <w:rPr>
                                      <w:b/>
                                    </w:rPr>
                                    <w:t>PIERCINGS</w:t>
                                  </w:r>
                                </w:p>
                                <w:p w14:paraId="5F41F2EC" w14:textId="77777777" w:rsidR="0086750D" w:rsidRPr="00C01AEE" w:rsidRDefault="0086750D" w:rsidP="0086750D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</w:pPr>
                                  <w:r w:rsidRPr="00C01AEE">
                                    <w:rPr>
                                      <w:b/>
                                    </w:rPr>
                                    <w:t>NO</w:t>
                                  </w:r>
                                  <w:r w:rsidRPr="0086750D">
                                    <w:t xml:space="preserve"> other visible piercings</w:t>
                                  </w:r>
                                  <w:r w:rsidR="00C01AEE">
                                    <w:t xml:space="preserve"> other than </w:t>
                                  </w:r>
                                  <w:r w:rsidR="00C01AEE" w:rsidRPr="00C01AEE">
                                    <w:t>ears should be visible</w:t>
                                  </w:r>
                                  <w:r w:rsidRPr="00C01AEE">
                                    <w:t xml:space="preserve">. </w:t>
                                  </w:r>
                                </w:p>
                                <w:p w14:paraId="001141A6" w14:textId="77777777" w:rsidR="0086750D" w:rsidRPr="0086750D" w:rsidRDefault="0086750D" w:rsidP="0086750D">
                                  <w:pPr>
                                    <w:pStyle w:val="ListParagraph"/>
                                    <w:numPr>
                                      <w:ilvl w:val="0"/>
                                      <w:numId w:val="19"/>
                                    </w:numPr>
                                  </w:pPr>
                                  <w:r w:rsidRPr="00C01AEE">
                                    <w:rPr>
                                      <w:b/>
                                    </w:rPr>
                                    <w:t>NO</w:t>
                                  </w:r>
                                  <w:r>
                                    <w:t xml:space="preserve"> gauge/industrial piercings </w:t>
                                  </w:r>
                                </w:p>
                                <w:p w14:paraId="31101EB9" w14:textId="77777777" w:rsidR="0086750D" w:rsidRPr="0086750D" w:rsidRDefault="0086750D" w:rsidP="007C32DB">
                                  <w:pPr>
                                    <w:rPr>
                                      <w:b/>
                                    </w:rPr>
                                  </w:pPr>
                                  <w:r w:rsidRPr="0086750D">
                                    <w:rPr>
                                      <w:b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</w:rPr>
                                    <w:t>ATTOOS</w:t>
                                  </w:r>
                                  <w:r w:rsidRPr="0086750D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5277797F" w14:textId="77777777" w:rsidR="0086750D" w:rsidRPr="0086750D" w:rsidRDefault="0086750D" w:rsidP="0086750D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</w:pPr>
                                  <w:r w:rsidRPr="0086750D">
                                    <w:rPr>
                                      <w:b/>
                                      <w:u w:val="single"/>
                                    </w:rPr>
                                    <w:t xml:space="preserve">NO </w:t>
                                  </w:r>
                                  <w:r>
                                    <w:t xml:space="preserve">visible tattoos while on duty, should be covered professionally. </w:t>
                                  </w:r>
                                </w:p>
                                <w:p w14:paraId="4C7CDFE4" w14:textId="77777777" w:rsidR="0086750D" w:rsidRDefault="0086750D" w:rsidP="007C32DB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6DA6171A" w14:textId="77777777" w:rsidR="007C32DB" w:rsidRDefault="0086750D" w:rsidP="007C32DB">
                                  <w:pPr>
                                    <w:rPr>
                                      <w:b/>
                                    </w:rPr>
                                  </w:pPr>
                                  <w:r w:rsidRPr="0086750D">
                                    <w:rPr>
                                      <w:b/>
                                    </w:rPr>
                                    <w:t xml:space="preserve">IDENTIFICATION BADGES </w:t>
                                  </w:r>
                                </w:p>
                                <w:p w14:paraId="17D12228" w14:textId="77777777" w:rsidR="0086750D" w:rsidRDefault="0086750D" w:rsidP="007C32DB">
                                  <w:r w:rsidRPr="0086750D">
                                    <w:t xml:space="preserve">Name badges should be worn on duty at </w:t>
                                  </w:r>
                                  <w:r w:rsidR="00C51066">
                                    <w:rPr>
                                      <w:b/>
                                    </w:rPr>
                                    <w:t>all</w:t>
                                  </w:r>
                                  <w:r w:rsidRPr="0086750D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proofErr w:type="gramStart"/>
                                  <w:r w:rsidRPr="0086750D">
                                    <w:t>times</w:t>
                                  </w:r>
                                  <w:proofErr w:type="gramEnd"/>
                                  <w:r w:rsidRPr="0086750D">
                                    <w:t xml:space="preserve"> </w:t>
                                  </w:r>
                                </w:p>
                                <w:p w14:paraId="4D18069D" w14:textId="77777777" w:rsidR="0086750D" w:rsidRDefault="0086750D" w:rsidP="0086750D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</w:pPr>
                                  <w:r>
                                    <w:t xml:space="preserve">Worn above waist </w:t>
                                  </w:r>
                                </w:p>
                                <w:p w14:paraId="2DC283B6" w14:textId="77777777" w:rsidR="0086750D" w:rsidRDefault="0086750D" w:rsidP="0086750D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</w:pPr>
                                  <w:r>
                                    <w:t xml:space="preserve">Front of badge visible </w:t>
                                  </w:r>
                                </w:p>
                                <w:p w14:paraId="1A43AC52" w14:textId="77777777" w:rsidR="0086750D" w:rsidRPr="0086750D" w:rsidRDefault="0086750D" w:rsidP="0086750D">
                                  <w:pPr>
                                    <w:pStyle w:val="ListParagraph"/>
                                  </w:pPr>
                                </w:p>
                                <w:p w14:paraId="3136790B" w14:textId="77777777" w:rsidR="007C32DB" w:rsidRDefault="007C32DB" w:rsidP="007C32DB"/>
                                <w:p w14:paraId="11CE57C4" w14:textId="77777777" w:rsidR="005E0479" w:rsidRPr="001368FB" w:rsidRDefault="00632579" w:rsidP="005E047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53EB82" wp14:editId="177ED9FB">
                                        <wp:extent cx="952500" cy="952500"/>
                                        <wp:effectExtent l="0" t="0" r="0" b="0"/>
                                        <wp:docPr id="238" name="Picture 23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9" name="pasted image 0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2500" cy="952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87D407B" wp14:editId="781FA7C4">
                                        <wp:extent cx="1130554" cy="723900"/>
                                        <wp:effectExtent l="0" t="0" r="0" b="0"/>
                                        <wp:docPr id="239" name="Picture 2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0" name="NoFragrance.jp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4687" cy="7265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73F86C" wp14:editId="090E2892">
                                        <wp:extent cx="723900" cy="733309"/>
                                        <wp:effectExtent l="0" t="0" r="0" b="0"/>
                                        <wp:docPr id="240" name="Picture 2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1" name="tattoos.gif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59931" cy="769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207A661" id="Text Box 194" o:spid="_x0000_s1036" type="#_x0000_t202" style="width:237.5pt;height:46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" filled="f" stroked="f" strokeweight=".5pt">
                      <v:textbox>
                        <w:txbxContent>
                          <w:p w:rsidR="0086750D" w:rsidRPr="0086750D" w:rsidRDefault="00D02DF7" w:rsidP="0086750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FRA</w:t>
                            </w:r>
                            <w:r w:rsidR="0086750D" w:rsidRPr="0086750D">
                              <w:rPr>
                                <w:b/>
                              </w:rPr>
                              <w:t xml:space="preserve">GRANCES </w:t>
                            </w:r>
                          </w:p>
                          <w:p w:rsidR="005E0479" w:rsidRPr="0086750D" w:rsidRDefault="0086750D" w:rsidP="00C01AEE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 xml:space="preserve">Perfume, cologne, or other fragranced toiletries </w:t>
                            </w:r>
                            <w:proofErr w:type="gramStart"/>
                            <w:r>
                              <w:t xml:space="preserve">should </w:t>
                            </w:r>
                            <w:r w:rsidRPr="00C01AEE">
                              <w:rPr>
                                <w:b/>
                                <w:szCs w:val="21"/>
                              </w:rPr>
                              <w:t>NOT</w:t>
                            </w:r>
                            <w:r w:rsidR="00C01AEE">
                              <w:t xml:space="preserve"> be worn</w:t>
                            </w:r>
                            <w:proofErr w:type="gramEnd"/>
                            <w:r w:rsidR="00C01AEE">
                              <w:t xml:space="preserve"> to work. </w:t>
                            </w:r>
                            <w:r>
                              <w:t xml:space="preserve">Please be respectful of our patients and coworkers who have a sensitivity </w:t>
                            </w:r>
                            <w:r w:rsidRPr="0086750D">
                              <w:t>to fragrance.</w:t>
                            </w:r>
                          </w:p>
                          <w:p w:rsidR="0086750D" w:rsidRPr="0086750D" w:rsidRDefault="0086750D" w:rsidP="007C32DB">
                            <w:pPr>
                              <w:rPr>
                                <w:b/>
                              </w:rPr>
                            </w:pPr>
                            <w:r w:rsidRPr="0086750D">
                              <w:rPr>
                                <w:b/>
                              </w:rPr>
                              <w:t>JEWELRY</w:t>
                            </w:r>
                          </w:p>
                          <w:p w:rsidR="0086750D" w:rsidRPr="0086750D" w:rsidRDefault="0086750D" w:rsidP="0086750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 w:rsidRPr="0086750D">
                              <w:t xml:space="preserve">Should be conservative </w:t>
                            </w:r>
                          </w:p>
                          <w:p w:rsidR="0086750D" w:rsidRPr="0086750D" w:rsidRDefault="0086750D" w:rsidP="0086750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 w:rsidRPr="0086750D">
                              <w:t xml:space="preserve">Male employees should </w:t>
                            </w:r>
                            <w:r w:rsidR="00C01AEE">
                              <w:rPr>
                                <w:b/>
                              </w:rPr>
                              <w:t>NOT</w:t>
                            </w:r>
                            <w:r w:rsidRPr="0086750D">
                              <w:t xml:space="preserve"> wear earrings on duty </w:t>
                            </w:r>
                          </w:p>
                          <w:p w:rsidR="0086750D" w:rsidRPr="0086750D" w:rsidRDefault="0086750D" w:rsidP="0086750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 w:rsidRPr="0086750D">
                              <w:t>Females</w:t>
                            </w:r>
                            <w:r w:rsidR="00C01AEE">
                              <w:t xml:space="preserve"> should wear</w:t>
                            </w:r>
                            <w:r w:rsidRPr="0086750D">
                              <w:t xml:space="preserve"> no more than 3 earring</w:t>
                            </w:r>
                            <w:r w:rsidR="002246E6">
                              <w:t>s</w:t>
                            </w:r>
                            <w:r w:rsidRPr="0086750D">
                              <w:t xml:space="preserve"> per ear</w:t>
                            </w:r>
                          </w:p>
                          <w:p w:rsidR="0086750D" w:rsidRPr="0086750D" w:rsidRDefault="0086750D" w:rsidP="0086750D">
                            <w:pPr>
                              <w:rPr>
                                <w:b/>
                              </w:rPr>
                            </w:pPr>
                            <w:r w:rsidRPr="0086750D">
                              <w:rPr>
                                <w:b/>
                              </w:rPr>
                              <w:t>PIERCINGS</w:t>
                            </w:r>
                          </w:p>
                          <w:p w:rsidR="0086750D" w:rsidRPr="00C01AEE" w:rsidRDefault="0086750D" w:rsidP="0086750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 w:rsidRPr="00C01AEE">
                              <w:rPr>
                                <w:b/>
                              </w:rPr>
                              <w:t>NO</w:t>
                            </w:r>
                            <w:r w:rsidRPr="0086750D">
                              <w:t xml:space="preserve"> other visible piercings</w:t>
                            </w:r>
                            <w:r w:rsidR="00C01AEE">
                              <w:t xml:space="preserve"> other than </w:t>
                            </w:r>
                            <w:r w:rsidR="00C01AEE" w:rsidRPr="00C01AEE">
                              <w:t>ears should be visible</w:t>
                            </w:r>
                            <w:r w:rsidRPr="00C01AEE">
                              <w:t xml:space="preserve">. </w:t>
                            </w:r>
                          </w:p>
                          <w:p w:rsidR="0086750D" w:rsidRPr="0086750D" w:rsidRDefault="0086750D" w:rsidP="0086750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 w:rsidRPr="00C01AEE">
                              <w:rPr>
                                <w:b/>
                              </w:rPr>
                              <w:t>NO</w:t>
                            </w:r>
                            <w:r>
                              <w:t xml:space="preserve"> gauge/industrial piercings </w:t>
                            </w:r>
                          </w:p>
                          <w:p w:rsidR="0086750D" w:rsidRPr="0086750D" w:rsidRDefault="0086750D" w:rsidP="007C32DB">
                            <w:pPr>
                              <w:rPr>
                                <w:b/>
                              </w:rPr>
                            </w:pPr>
                            <w:r w:rsidRPr="0086750D">
                              <w:rPr>
                                <w:b/>
                              </w:rPr>
                              <w:t>T</w:t>
                            </w:r>
                            <w:r>
                              <w:rPr>
                                <w:b/>
                              </w:rPr>
                              <w:t>ATTOOS</w:t>
                            </w:r>
                            <w:r w:rsidRPr="0086750D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86750D" w:rsidRPr="0086750D" w:rsidRDefault="0086750D" w:rsidP="0086750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 w:rsidRPr="0086750D">
                              <w:rPr>
                                <w:b/>
                                <w:u w:val="single"/>
                              </w:rPr>
                              <w:t xml:space="preserve">NO </w:t>
                            </w:r>
                            <w:r>
                              <w:t xml:space="preserve">visible tattoos while on </w:t>
                            </w:r>
                            <w:proofErr w:type="gramStart"/>
                            <w:r>
                              <w:t>duty,</w:t>
                            </w:r>
                            <w:proofErr w:type="gramEnd"/>
                            <w:r>
                              <w:t xml:space="preserve"> should be covered professionally. </w:t>
                            </w:r>
                          </w:p>
                          <w:p w:rsidR="0086750D" w:rsidRDefault="0086750D" w:rsidP="007C32DB">
                            <w:pPr>
                              <w:rPr>
                                <w:b/>
                              </w:rPr>
                            </w:pPr>
                          </w:p>
                          <w:p w:rsidR="007C32DB" w:rsidRDefault="0086750D" w:rsidP="007C32DB">
                            <w:pPr>
                              <w:rPr>
                                <w:b/>
                              </w:rPr>
                            </w:pPr>
                            <w:r w:rsidRPr="0086750D">
                              <w:rPr>
                                <w:b/>
                              </w:rPr>
                              <w:t xml:space="preserve">IDENTIFICATION BADGES </w:t>
                            </w:r>
                          </w:p>
                          <w:p w:rsidR="0086750D" w:rsidRDefault="0086750D" w:rsidP="007C32DB">
                            <w:r w:rsidRPr="0086750D">
                              <w:t xml:space="preserve">Name badges </w:t>
                            </w:r>
                            <w:proofErr w:type="gramStart"/>
                            <w:r w:rsidRPr="0086750D">
                              <w:t>should be worn</w:t>
                            </w:r>
                            <w:proofErr w:type="gramEnd"/>
                            <w:r w:rsidRPr="0086750D">
                              <w:t xml:space="preserve"> on duty at </w:t>
                            </w:r>
                            <w:r w:rsidR="00C51066">
                              <w:rPr>
                                <w:b/>
                              </w:rPr>
                              <w:t>all</w:t>
                            </w:r>
                            <w:r w:rsidRPr="0086750D">
                              <w:rPr>
                                <w:b/>
                              </w:rPr>
                              <w:t xml:space="preserve"> </w:t>
                            </w:r>
                            <w:r w:rsidRPr="0086750D">
                              <w:t xml:space="preserve">times </w:t>
                            </w:r>
                          </w:p>
                          <w:p w:rsidR="0086750D" w:rsidRDefault="0086750D" w:rsidP="0086750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 xml:space="preserve">Worn above waist </w:t>
                            </w:r>
                          </w:p>
                          <w:p w:rsidR="0086750D" w:rsidRDefault="0086750D" w:rsidP="0086750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 xml:space="preserve">Front of badge visible </w:t>
                            </w:r>
                          </w:p>
                          <w:p w:rsidR="0086750D" w:rsidRPr="0086750D" w:rsidRDefault="0086750D" w:rsidP="0086750D">
                            <w:pPr>
                              <w:pStyle w:val="ListParagraph"/>
                            </w:pPr>
                          </w:p>
                          <w:p w:rsidR="007C32DB" w:rsidRDefault="007C32DB" w:rsidP="007C32DB"/>
                          <w:p w:rsidR="005E0479" w:rsidRPr="001368FB" w:rsidRDefault="00632579" w:rsidP="005E047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DF73FF" wp14:editId="7A71C6FD">
                                  <wp:extent cx="952500" cy="952500"/>
                                  <wp:effectExtent l="0" t="0" r="0" b="0"/>
                                  <wp:docPr id="238" name="Picture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9" name="pasted image 0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EE75CD" wp14:editId="652A35A0">
                                  <wp:extent cx="1130554" cy="723900"/>
                                  <wp:effectExtent l="0" t="0" r="0" b="0"/>
                                  <wp:docPr id="239" name="Picture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0" name="NoFragrance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4687" cy="7265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1C2FA" wp14:editId="7A91E8B4">
                                  <wp:extent cx="723900" cy="733309"/>
                                  <wp:effectExtent l="0" t="0" r="0" b="0"/>
                                  <wp:docPr id="240" name="Picture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1" name="tattoos.gif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9931" cy="769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028" w:type="dxa"/>
          </w:tcPr>
          <w:p w14:paraId="3EE90F6E" w14:textId="77777777" w:rsidR="00997614" w:rsidRDefault="00E146B7" w:rsidP="00997614">
            <w:pPr>
              <w:ind w:left="144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1AB0F55E" wp14:editId="11C1D86A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-2540</wp:posOffset>
                      </wp:positionV>
                      <wp:extent cx="2893325" cy="704850"/>
                      <wp:effectExtent l="0" t="0" r="0" b="0"/>
                      <wp:wrapNone/>
                      <wp:docPr id="192" name="Text Box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93325" cy="704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21C951" w14:textId="77777777" w:rsidR="00E146B7" w:rsidRPr="009A5D36" w:rsidRDefault="009A5D36" w:rsidP="009A5D36">
                                  <w:pPr>
                                    <w:pStyle w:val="Heading3"/>
                                    <w:spacing w:before="240"/>
                                    <w:jc w:val="center"/>
                                    <w:rPr>
                                      <w:color w:val="5B85AA" w:themeColor="accent2"/>
                                    </w:rPr>
                                  </w:pPr>
                                  <w:r w:rsidRPr="009A5D36">
                                    <w:rPr>
                                      <w:color w:val="5B85AA" w:themeColor="accent2"/>
                                    </w:rPr>
                                    <w:t>Direct Patient care/licensed employees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92" o:spid="_x0000_s1037" type="#_x0000_t202" style="position:absolute;left:0;text-align:left;margin-left:7.75pt;margin-top:-.2pt;width:227.8pt;height:55.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" filled="f" stroked="f" strokeweight=".5pt">
                      <v:textbox>
                        <w:txbxContent>
                          <w:p w:rsidR="00E146B7" w:rsidRPr="009A5D36" w:rsidRDefault="009A5D36" w:rsidP="009A5D36">
                            <w:pPr>
                              <w:pStyle w:val="Heading3"/>
                              <w:spacing w:before="240"/>
                              <w:jc w:val="center"/>
                              <w:rPr>
                                <w:color w:val="5B85AA" w:themeColor="accent2"/>
                              </w:rPr>
                            </w:pPr>
                            <w:r w:rsidRPr="009A5D36">
                              <w:rPr>
                                <w:color w:val="5B85AA" w:themeColor="accent2"/>
                              </w:rPr>
                              <w:t>Direct Patient care/licensed employees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E01D0C0" w14:textId="77777777" w:rsidR="00E146B7" w:rsidRDefault="00E146B7" w:rsidP="00997614">
            <w:pPr>
              <w:ind w:left="144" w:right="144"/>
            </w:pPr>
          </w:p>
          <w:p w14:paraId="76B1FB70" w14:textId="77777777" w:rsidR="00E146B7" w:rsidRDefault="00E146B7" w:rsidP="00997614">
            <w:pPr>
              <w:ind w:left="144" w:right="144"/>
            </w:pPr>
          </w:p>
          <w:p w14:paraId="2507DF8A" w14:textId="77777777" w:rsidR="00ED49FA" w:rsidRDefault="00573FA4" w:rsidP="00E146B7">
            <w:pPr>
              <w:ind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1" locked="0" layoutInCell="1" allowOverlap="1" wp14:anchorId="54981600" wp14:editId="6990E06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218440</wp:posOffset>
                      </wp:positionV>
                      <wp:extent cx="2809875" cy="5941695"/>
                      <wp:effectExtent l="0" t="0" r="9525" b="190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09875" cy="59416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DD603D" w14:textId="77777777" w:rsidR="009A5D36" w:rsidRDefault="009A5D36" w:rsidP="00C01AEE">
                                  <w:r>
                                    <w:t xml:space="preserve"> </w:t>
                                  </w:r>
                                  <w:r w:rsidRPr="009A5D36">
                                    <w:rPr>
                                      <w:b/>
                                    </w:rPr>
                                    <w:t>Scrub tops</w:t>
                                  </w:r>
                                  <w:r>
                                    <w:t xml:space="preserve">: Royal Blue </w:t>
                                  </w:r>
                                </w:p>
                                <w:p w14:paraId="7BC1DF6B" w14:textId="77777777" w:rsidR="009A5D36" w:rsidRDefault="009A5D36" w:rsidP="009A5D36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</w:pPr>
                                  <w:r>
                                    <w:t xml:space="preserve">Registered nurses only – may choose to wear a white top or total white uniform </w:t>
                                  </w:r>
                                </w:p>
                                <w:p w14:paraId="57A51537" w14:textId="77777777" w:rsidR="00F41B1E" w:rsidRDefault="009A5D36" w:rsidP="00F41B1E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</w:pPr>
                                  <w:r>
                                    <w:t>Long sleeve shirts in either royal blue, solid white, or black may be worn under the scrub top.</w:t>
                                  </w:r>
                                </w:p>
                                <w:p w14:paraId="732BB6DE" w14:textId="77777777" w:rsidR="00F41B1E" w:rsidRDefault="009A5D36" w:rsidP="00F41B1E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</w:pPr>
                                  <w:r>
                                    <w:t xml:space="preserve">Clinical jackets may be worn in the same color as the top or a Registered Nurse may wear a white jacket with either color top. </w:t>
                                  </w:r>
                                </w:p>
                                <w:p w14:paraId="6F136552" w14:textId="77777777" w:rsidR="009A5D36" w:rsidRDefault="009A5D36" w:rsidP="00F41B1E">
                                  <w:pPr>
                                    <w:pStyle w:val="ListParagraph"/>
                                    <w:numPr>
                                      <w:ilvl w:val="0"/>
                                      <w:numId w:val="23"/>
                                    </w:numPr>
                                  </w:pPr>
                                  <w:r>
                                    <w:t xml:space="preserve">An embroidered monogramed top is allowed with initials or name and title in black or white. </w:t>
                                  </w:r>
                                </w:p>
                                <w:p w14:paraId="5622F299" w14:textId="77777777" w:rsidR="009A5D36" w:rsidRDefault="009A5D36" w:rsidP="009A5D36">
                                  <w:r w:rsidRPr="009A5D36">
                                    <w:rPr>
                                      <w:b/>
                                    </w:rPr>
                                    <w:t>Scrub bottoms</w:t>
                                  </w:r>
                                  <w:r w:rsidR="00F41B1E">
                                    <w:t xml:space="preserve">: </w:t>
                                  </w:r>
                                  <w:r>
                                    <w:t xml:space="preserve">Royal Blue or Black </w:t>
                                  </w:r>
                                </w:p>
                                <w:p w14:paraId="15C1C282" w14:textId="77777777" w:rsidR="00E146B7" w:rsidRDefault="009A5D36" w:rsidP="009A5D36">
                                  <w:r w:rsidRPr="009A5D36">
                                    <w:rPr>
                                      <w:b/>
                                    </w:rPr>
                                    <w:t>Shoes</w:t>
                                  </w:r>
                                  <w:r>
                                    <w:t>: Shoes must be appropriate and safe for job, and neutral in color. Athletic type shoes or clogs are acceptable.</w:t>
                                  </w:r>
                                </w:p>
                                <w:p w14:paraId="454FB06B" w14:textId="77777777" w:rsidR="00991DB3" w:rsidRDefault="00991DB3" w:rsidP="00991DB3">
                                  <w:pPr>
                                    <w:jc w:val="center"/>
                                    <w:rPr>
                                      <w:b/>
                                      <w:color w:val="5B85AA" w:themeColor="accent2"/>
                                    </w:rPr>
                                  </w:pPr>
                                </w:p>
                                <w:p w14:paraId="1D2FE5BF" w14:textId="77777777" w:rsidR="00991DB3" w:rsidRPr="004D55B1" w:rsidRDefault="00991DB3" w:rsidP="00991DB3">
                                  <w:pPr>
                                    <w:jc w:val="center"/>
                                    <w:rPr>
                                      <w:b/>
                                      <w:color w:val="5B85AA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4D55B1">
                                    <w:rPr>
                                      <w:b/>
                                      <w:color w:val="5B85AA" w:themeColor="accent2"/>
                                      <w:sz w:val="28"/>
                                      <w:szCs w:val="28"/>
                                    </w:rPr>
                                    <w:t>DIRECT PATIENT CARE /NON-LICENSED EMPLOYEES</w:t>
                                  </w:r>
                                </w:p>
                                <w:p w14:paraId="518D80F1" w14:textId="77777777" w:rsidR="00991DB3" w:rsidRPr="00991DB3" w:rsidRDefault="00991DB3" w:rsidP="00991DB3">
                                  <w:pPr>
                                    <w:rPr>
                                      <w:b/>
                                    </w:rPr>
                                  </w:pPr>
                                  <w:r w:rsidRPr="00991DB3">
                                    <w:rPr>
                                      <w:b/>
                                    </w:rPr>
                                    <w:t xml:space="preserve">Scrub tops </w:t>
                                  </w:r>
                                </w:p>
                                <w:p w14:paraId="3C986C00" w14:textId="77777777" w:rsidR="00991DB3" w:rsidRDefault="00991DB3" w:rsidP="00991DB3">
                                  <w:pPr>
                                    <w:pStyle w:val="ListParagraph"/>
                                    <w:numPr>
                                      <w:ilvl w:val="0"/>
                                      <w:numId w:val="24"/>
                                    </w:numPr>
                                  </w:pPr>
                                  <w:r>
                                    <w:t xml:space="preserve">Ceil Blue </w:t>
                                  </w:r>
                                </w:p>
                                <w:p w14:paraId="3E741CA8" w14:textId="77777777" w:rsidR="00991DB3" w:rsidRDefault="00991DB3" w:rsidP="00991DB3">
                                  <w:pPr>
                                    <w:pStyle w:val="ListParagraph"/>
                                    <w:numPr>
                                      <w:ilvl w:val="0"/>
                                      <w:numId w:val="24"/>
                                    </w:numPr>
                                  </w:pPr>
                                  <w:r>
                                    <w:t xml:space="preserve"> Long sleeve shirts in either solid white or black may be worn under the scrub top. </w:t>
                                  </w:r>
                                </w:p>
                                <w:p w14:paraId="077C3F03" w14:textId="77777777" w:rsidR="00991DB3" w:rsidRDefault="00991DB3" w:rsidP="00991DB3">
                                  <w:pPr>
                                    <w:pStyle w:val="ListParagraph"/>
                                    <w:numPr>
                                      <w:ilvl w:val="0"/>
                                      <w:numId w:val="24"/>
                                    </w:numPr>
                                  </w:pPr>
                                  <w:r>
                                    <w:t>Clinical jackets may be worn in the same color as the top.</w:t>
                                  </w:r>
                                </w:p>
                                <w:p w14:paraId="448A11BC" w14:textId="77777777" w:rsidR="00991DB3" w:rsidRDefault="00991DB3" w:rsidP="00991DB3">
                                  <w:pPr>
                                    <w:pStyle w:val="ListParagraph"/>
                                    <w:numPr>
                                      <w:ilvl w:val="0"/>
                                      <w:numId w:val="24"/>
                                    </w:numPr>
                                  </w:pPr>
                                  <w:r>
                                    <w:t xml:space="preserve"> Embroidered monogramed top is allowed with initials or name and title in black or white.</w:t>
                                  </w:r>
                                </w:p>
                                <w:p w14:paraId="7FD7233F" w14:textId="77777777" w:rsidR="00991DB3" w:rsidRDefault="00991DB3" w:rsidP="00991DB3">
                                  <w:r>
                                    <w:t xml:space="preserve"> </w:t>
                                  </w:r>
                                  <w:r w:rsidRPr="00991DB3">
                                    <w:rPr>
                                      <w:b/>
                                    </w:rPr>
                                    <w:t>Scrub bottoms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7B7032CD" w14:textId="77777777" w:rsidR="00991DB3" w:rsidRDefault="00991DB3" w:rsidP="00991DB3">
                                  <w:pPr>
                                    <w:pStyle w:val="ListParagraph"/>
                                    <w:numPr>
                                      <w:ilvl w:val="0"/>
                                      <w:numId w:val="25"/>
                                    </w:numPr>
                                  </w:pPr>
                                  <w:r>
                                    <w:t xml:space="preserve">Ceil blue or Black </w:t>
                                  </w:r>
                                </w:p>
                                <w:p w14:paraId="1A59D9B0" w14:textId="77777777" w:rsidR="00991DB3" w:rsidRDefault="00991DB3" w:rsidP="00991DB3">
                                  <w:r w:rsidRPr="00991DB3">
                                    <w:rPr>
                                      <w:b/>
                                    </w:rPr>
                                    <w:t>Shoes</w:t>
                                  </w:r>
                                </w:p>
                                <w:p w14:paraId="0400E81E" w14:textId="77777777" w:rsidR="00991DB3" w:rsidRPr="00991DB3" w:rsidRDefault="00991DB3" w:rsidP="00991DB3">
                                  <w:pPr>
                                    <w:pStyle w:val="ListParagraph"/>
                                    <w:numPr>
                                      <w:ilvl w:val="0"/>
                                      <w:numId w:val="25"/>
                                    </w:numPr>
                                    <w:rPr>
                                      <w:b/>
                                      <w:color w:val="5B85AA" w:themeColor="accent2"/>
                                    </w:rPr>
                                  </w:pPr>
                                  <w:r>
                                    <w:t xml:space="preserve">Appropriate and safe for job, </w:t>
                                  </w:r>
                                  <w:r w:rsidR="004D55B1">
                                    <w:t xml:space="preserve">neutral in color. Athletic </w:t>
                                  </w:r>
                                  <w:r>
                                    <w:t>shoes or clogs are acceptable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38" type="#_x0000_t202" style="position:absolute;margin-left:1pt;margin-top:17.2pt;width:221.25pt;height:467.8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" fillcolor="white [3201]" stroked="f" strokeweight=".5pt">
                      <v:textbox>
                        <w:txbxContent>
                          <w:p w:rsidR="009A5D36" w:rsidRDefault="009A5D36" w:rsidP="00C01AEE">
                            <w:r>
                              <w:t xml:space="preserve"> </w:t>
                            </w:r>
                            <w:r w:rsidRPr="009A5D36">
                              <w:rPr>
                                <w:b/>
                              </w:rPr>
                              <w:t>Scrub tops</w:t>
                            </w:r>
                            <w:r>
                              <w:t xml:space="preserve">: Royal Blue </w:t>
                            </w:r>
                          </w:p>
                          <w:p w:rsidR="009A5D36" w:rsidRDefault="009A5D36" w:rsidP="009A5D36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</w:pPr>
                            <w:r>
                              <w:t xml:space="preserve">Registered nurses only – may choose to wear a white top or total white uniform </w:t>
                            </w:r>
                          </w:p>
                          <w:p w:rsidR="00F41B1E" w:rsidRDefault="009A5D36" w:rsidP="00F41B1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</w:pPr>
                            <w:r>
                              <w:t>Long sleeve shirts in either royal blue, solid white, or black may be worn under the scrub top.</w:t>
                            </w:r>
                          </w:p>
                          <w:p w:rsidR="00F41B1E" w:rsidRDefault="009A5D36" w:rsidP="00F41B1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</w:pPr>
                            <w:r>
                              <w:t xml:space="preserve">Clinical jackets may be worn in the same color as the top or a Registered Nurse may wear a white jacket with either color top. </w:t>
                            </w:r>
                          </w:p>
                          <w:p w:rsidR="009A5D36" w:rsidRDefault="009A5D36" w:rsidP="00F41B1E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</w:pPr>
                            <w:r>
                              <w:t xml:space="preserve">An embroidered monogramed top is allowed with initials or name and title in black or white. </w:t>
                            </w:r>
                          </w:p>
                          <w:p w:rsidR="009A5D36" w:rsidRDefault="009A5D36" w:rsidP="009A5D36">
                            <w:r w:rsidRPr="009A5D36">
                              <w:rPr>
                                <w:b/>
                              </w:rPr>
                              <w:t>Scrub bottoms</w:t>
                            </w:r>
                            <w:r w:rsidR="00F41B1E">
                              <w:t xml:space="preserve">: </w:t>
                            </w:r>
                            <w:r>
                              <w:t xml:space="preserve">Royal Blue or Black </w:t>
                            </w:r>
                          </w:p>
                          <w:p w:rsidR="00E146B7" w:rsidRDefault="009A5D36" w:rsidP="009A5D36">
                            <w:r w:rsidRPr="009A5D36">
                              <w:rPr>
                                <w:b/>
                              </w:rPr>
                              <w:t>Shoes</w:t>
                            </w:r>
                            <w:r>
                              <w:t>: Shoes must be appropriate and safe for job, and neutral in color. Athletic type shoes or clogs are acceptable.</w:t>
                            </w:r>
                          </w:p>
                          <w:p w:rsidR="00991DB3" w:rsidRDefault="00991DB3" w:rsidP="00991DB3">
                            <w:pPr>
                              <w:jc w:val="center"/>
                              <w:rPr>
                                <w:b/>
                                <w:color w:val="5B85AA" w:themeColor="accent2"/>
                              </w:rPr>
                            </w:pPr>
                          </w:p>
                          <w:p w:rsidR="00991DB3" w:rsidRPr="004D55B1" w:rsidRDefault="00991DB3" w:rsidP="00991DB3">
                            <w:pPr>
                              <w:jc w:val="center"/>
                              <w:rPr>
                                <w:b/>
                                <w:color w:val="5B85AA" w:themeColor="accent2"/>
                                <w:sz w:val="28"/>
                                <w:szCs w:val="28"/>
                              </w:rPr>
                            </w:pPr>
                            <w:r w:rsidRPr="004D55B1">
                              <w:rPr>
                                <w:b/>
                                <w:color w:val="5B85AA" w:themeColor="accent2"/>
                                <w:sz w:val="28"/>
                                <w:szCs w:val="28"/>
                              </w:rPr>
                              <w:t>DIRECT PATIENT CARE /NON-LICENSED EMPLOYEES</w:t>
                            </w:r>
                          </w:p>
                          <w:p w:rsidR="00991DB3" w:rsidRPr="00991DB3" w:rsidRDefault="00991DB3" w:rsidP="00991DB3">
                            <w:pPr>
                              <w:rPr>
                                <w:b/>
                              </w:rPr>
                            </w:pPr>
                            <w:r w:rsidRPr="00991DB3">
                              <w:rPr>
                                <w:b/>
                              </w:rPr>
                              <w:t xml:space="preserve">Scrub tops </w:t>
                            </w:r>
                          </w:p>
                          <w:p w:rsidR="00991DB3" w:rsidRDefault="00991DB3" w:rsidP="00991DB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</w:pPr>
                            <w:r>
                              <w:t xml:space="preserve">Ceil Blue </w:t>
                            </w:r>
                          </w:p>
                          <w:p w:rsidR="00991DB3" w:rsidRDefault="00991DB3" w:rsidP="00991DB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</w:pPr>
                            <w:r>
                              <w:t xml:space="preserve"> Long sleeve shirts in either solid white or black may be worn under the scrub top. </w:t>
                            </w:r>
                          </w:p>
                          <w:p w:rsidR="00991DB3" w:rsidRDefault="00991DB3" w:rsidP="00991DB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</w:pPr>
                            <w:r>
                              <w:t>Clinical jackets may be worn in the same color as the top.</w:t>
                            </w:r>
                          </w:p>
                          <w:p w:rsidR="00991DB3" w:rsidRDefault="00991DB3" w:rsidP="00991DB3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</w:pPr>
                            <w:r>
                              <w:t xml:space="preserve"> Embroidered monogramed top is allowed with initials or name and title in black or white.</w:t>
                            </w:r>
                          </w:p>
                          <w:p w:rsidR="00991DB3" w:rsidRDefault="00991DB3" w:rsidP="00991DB3">
                            <w:r>
                              <w:t xml:space="preserve"> </w:t>
                            </w:r>
                            <w:r w:rsidRPr="00991DB3">
                              <w:rPr>
                                <w:b/>
                              </w:rPr>
                              <w:t>Scrub bottoms</w:t>
                            </w:r>
                            <w:r>
                              <w:t xml:space="preserve"> </w:t>
                            </w:r>
                          </w:p>
                          <w:p w:rsidR="00991DB3" w:rsidRDefault="00991DB3" w:rsidP="00991DB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</w:pPr>
                            <w:r>
                              <w:t xml:space="preserve">Ceil blue or Black </w:t>
                            </w:r>
                          </w:p>
                          <w:p w:rsidR="00991DB3" w:rsidRDefault="00991DB3" w:rsidP="00991DB3">
                            <w:r w:rsidRPr="00991DB3">
                              <w:rPr>
                                <w:b/>
                              </w:rPr>
                              <w:t>Shoes</w:t>
                            </w:r>
                          </w:p>
                          <w:p w:rsidR="00991DB3" w:rsidRPr="00991DB3" w:rsidRDefault="00991DB3" w:rsidP="00991DB3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b/>
                                <w:color w:val="5B85AA" w:themeColor="accent2"/>
                              </w:rPr>
                            </w:pPr>
                            <w:r>
                              <w:t xml:space="preserve">Appropriate and safe for job, </w:t>
                            </w:r>
                            <w:r w:rsidR="004D55B1">
                              <w:t xml:space="preserve">neutral in color. Athletic </w:t>
                            </w:r>
                            <w:r>
                              <w:t>shoes or clogs are acceptable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1781AE" w14:textId="77777777" w:rsidR="00ED49FA" w:rsidRPr="00ED49FA" w:rsidRDefault="00ED49FA" w:rsidP="00ED49FA"/>
          <w:p w14:paraId="32D6D42B" w14:textId="77777777" w:rsidR="00ED49FA" w:rsidRPr="00ED49FA" w:rsidRDefault="00ED49FA" w:rsidP="00ED49FA"/>
          <w:p w14:paraId="769634EF" w14:textId="77777777" w:rsidR="00ED49FA" w:rsidRPr="00ED49FA" w:rsidRDefault="00ED49FA" w:rsidP="00ED49FA"/>
          <w:p w14:paraId="7B79A151" w14:textId="77777777" w:rsidR="00ED49FA" w:rsidRPr="00ED49FA" w:rsidRDefault="00ED49FA" w:rsidP="00ED49FA"/>
          <w:p w14:paraId="042EA13B" w14:textId="77777777" w:rsidR="00ED49FA" w:rsidRPr="00ED49FA" w:rsidRDefault="00ED49FA" w:rsidP="00ED49FA"/>
          <w:p w14:paraId="0BEC1134" w14:textId="77777777" w:rsidR="00ED49FA" w:rsidRPr="00ED49FA" w:rsidRDefault="00ED49FA" w:rsidP="00ED49FA"/>
          <w:p w14:paraId="7A5CB747" w14:textId="77777777" w:rsidR="00ED49FA" w:rsidRPr="00ED49FA" w:rsidRDefault="00ED49FA" w:rsidP="00ED49FA"/>
          <w:p w14:paraId="51F01242" w14:textId="77777777" w:rsidR="00ED49FA" w:rsidRPr="00ED49FA" w:rsidRDefault="00ED49FA" w:rsidP="00ED49FA"/>
          <w:p w14:paraId="01F9445F" w14:textId="77777777" w:rsidR="00ED49FA" w:rsidRPr="00ED49FA" w:rsidRDefault="00ED49FA" w:rsidP="00ED49FA"/>
          <w:p w14:paraId="52C0B48C" w14:textId="77777777" w:rsidR="00ED49FA" w:rsidRPr="00ED49FA" w:rsidRDefault="00ED49FA" w:rsidP="00ED49FA"/>
          <w:p w14:paraId="45DB3601" w14:textId="77777777" w:rsidR="00ED49FA" w:rsidRPr="00ED49FA" w:rsidRDefault="00ED49FA" w:rsidP="00ED49FA"/>
          <w:p w14:paraId="05B3985D" w14:textId="77777777" w:rsidR="00ED49FA" w:rsidRPr="00ED49FA" w:rsidRDefault="00ED49FA" w:rsidP="00ED49FA"/>
          <w:p w14:paraId="55E8CCA6" w14:textId="77777777" w:rsidR="00ED49FA" w:rsidRPr="00ED49FA" w:rsidRDefault="00ED49FA" w:rsidP="00ED49FA"/>
          <w:p w14:paraId="5EFFE43B" w14:textId="77777777" w:rsidR="00ED49FA" w:rsidRPr="00ED49FA" w:rsidRDefault="00ED49FA" w:rsidP="00ED49FA"/>
          <w:p w14:paraId="19E382CD" w14:textId="77777777" w:rsidR="00ED49FA" w:rsidRPr="00ED49FA" w:rsidRDefault="00ED49FA" w:rsidP="00ED49FA"/>
          <w:p w14:paraId="481DC45E" w14:textId="77777777" w:rsidR="00ED49FA" w:rsidRPr="00ED49FA" w:rsidRDefault="00ED49FA" w:rsidP="00ED49FA"/>
          <w:p w14:paraId="39033872" w14:textId="77777777" w:rsidR="00ED49FA" w:rsidRPr="00ED49FA" w:rsidRDefault="00ED49FA" w:rsidP="00ED49FA"/>
          <w:p w14:paraId="4B992F47" w14:textId="77777777" w:rsidR="00ED49FA" w:rsidRPr="00ED49FA" w:rsidRDefault="00ED49FA" w:rsidP="00ED49FA"/>
          <w:p w14:paraId="4EB783AB" w14:textId="77777777" w:rsidR="00ED49FA" w:rsidRPr="00ED49FA" w:rsidRDefault="00ED49FA" w:rsidP="00ED49FA"/>
          <w:p w14:paraId="71431EE5" w14:textId="77777777" w:rsidR="00ED49FA" w:rsidRPr="00ED49FA" w:rsidRDefault="00ED49FA" w:rsidP="00ED49FA"/>
          <w:p w14:paraId="370526FC" w14:textId="77777777" w:rsidR="00ED49FA" w:rsidRPr="00ED49FA" w:rsidRDefault="00ED49FA" w:rsidP="00ED49FA"/>
          <w:p w14:paraId="5BB56BAF" w14:textId="77777777" w:rsidR="00ED49FA" w:rsidRPr="00ED49FA" w:rsidRDefault="00ED49FA" w:rsidP="00ED49FA"/>
          <w:p w14:paraId="59F1061E" w14:textId="77777777" w:rsidR="00ED49FA" w:rsidRPr="00ED49FA" w:rsidRDefault="00ED49FA" w:rsidP="00ED49FA"/>
          <w:p w14:paraId="0E849C2C" w14:textId="77777777" w:rsidR="00ED49FA" w:rsidRPr="00ED49FA" w:rsidRDefault="00ED49FA" w:rsidP="00ED49FA"/>
          <w:p w14:paraId="1067ED59" w14:textId="77777777" w:rsidR="00ED49FA" w:rsidRPr="00ED49FA" w:rsidRDefault="00ED49FA" w:rsidP="00ED49FA"/>
          <w:p w14:paraId="7E092CFF" w14:textId="77777777" w:rsidR="00ED49FA" w:rsidRPr="00ED49FA" w:rsidRDefault="00ED49FA" w:rsidP="00ED49FA"/>
          <w:p w14:paraId="41101F48" w14:textId="77777777" w:rsidR="00ED49FA" w:rsidRPr="00ED49FA" w:rsidRDefault="00ED49FA" w:rsidP="00ED49FA"/>
          <w:p w14:paraId="228CF5AF" w14:textId="77777777" w:rsidR="00ED49FA" w:rsidRPr="00ED49FA" w:rsidRDefault="00ED49FA" w:rsidP="00ED49FA"/>
          <w:p w14:paraId="14B9FCF7" w14:textId="77777777" w:rsidR="00ED49FA" w:rsidRPr="00ED49FA" w:rsidRDefault="00ED49FA" w:rsidP="00ED49FA"/>
          <w:p w14:paraId="3E2A40A9" w14:textId="77777777" w:rsidR="00ED49FA" w:rsidRPr="00ED49FA" w:rsidRDefault="00ED49FA" w:rsidP="00ED49FA"/>
          <w:p w14:paraId="75FF5E52" w14:textId="77777777" w:rsidR="00ED49FA" w:rsidRPr="00ED49FA" w:rsidRDefault="00ED49FA" w:rsidP="00ED49FA"/>
          <w:p w14:paraId="60D26234" w14:textId="77777777" w:rsidR="00ED49FA" w:rsidRPr="00ED49FA" w:rsidRDefault="00ED49FA" w:rsidP="00ED49FA"/>
          <w:p w14:paraId="020E4CD2" w14:textId="77777777" w:rsidR="00ED49FA" w:rsidRPr="00ED49FA" w:rsidRDefault="00ED49FA" w:rsidP="00ED49FA"/>
          <w:p w14:paraId="79A5C54A" w14:textId="77777777" w:rsidR="00ED49FA" w:rsidRPr="00ED49FA" w:rsidRDefault="00ED49FA" w:rsidP="00ED49FA"/>
          <w:p w14:paraId="678EA025" w14:textId="77777777" w:rsidR="00ED49FA" w:rsidRPr="00ED49FA" w:rsidRDefault="00ED49FA" w:rsidP="00ED49FA"/>
          <w:p w14:paraId="65A28A60" w14:textId="77777777" w:rsidR="00ED49FA" w:rsidRDefault="00ED49FA" w:rsidP="00ED49FA"/>
          <w:p w14:paraId="27A36409" w14:textId="77777777" w:rsidR="00ED49FA" w:rsidRPr="00ED49FA" w:rsidRDefault="00ED49FA" w:rsidP="00ED49FA"/>
          <w:p w14:paraId="42417AF8" w14:textId="77777777" w:rsidR="00ED49FA" w:rsidRPr="00ED49FA" w:rsidRDefault="00ED49FA" w:rsidP="00ED49FA"/>
          <w:p w14:paraId="651763CB" w14:textId="77777777" w:rsidR="00ED49FA" w:rsidRPr="00ED49FA" w:rsidRDefault="00ED49FA" w:rsidP="00ED49FA"/>
          <w:p w14:paraId="4D5C4B92" w14:textId="77777777" w:rsidR="00ED49FA" w:rsidRPr="00ED49FA" w:rsidRDefault="00ED49FA" w:rsidP="00ED49FA"/>
          <w:p w14:paraId="68CBFE4C" w14:textId="77777777" w:rsidR="00ED49FA" w:rsidRDefault="00ED49FA" w:rsidP="00ED49FA"/>
          <w:p w14:paraId="74E796C7" w14:textId="77777777" w:rsidR="00E146B7" w:rsidRPr="00ED49FA" w:rsidRDefault="00ED49FA" w:rsidP="00ED49FA">
            <w:pPr>
              <w:tabs>
                <w:tab w:val="left" w:pos="3619"/>
              </w:tabs>
            </w:pPr>
            <w:r>
              <w:tab/>
            </w:r>
          </w:p>
        </w:tc>
      </w:tr>
    </w:tbl>
    <w:p w14:paraId="006A60F6" w14:textId="77777777" w:rsidR="00051AEB" w:rsidRPr="00ED49FA" w:rsidRDefault="00051AEB" w:rsidP="00ED49FA">
      <w:pPr>
        <w:pStyle w:val="Address3"/>
        <w:jc w:val="left"/>
        <w:rPr>
          <w:sz w:val="20"/>
          <w:szCs w:val="24"/>
        </w:rPr>
      </w:pPr>
    </w:p>
    <w:sectPr w:rsidR="00051AEB" w:rsidRPr="00ED49FA" w:rsidSect="00E15C1E">
      <w:type w:val="nextColumn"/>
      <w:pgSz w:w="15840" w:h="12240" w:orient="landscape" w:code="1"/>
      <w:pgMar w:top="360" w:right="0" w:bottom="360" w:left="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AC024" w14:textId="77777777" w:rsidR="00A11FC2" w:rsidRDefault="00A11FC2" w:rsidP="009670BF">
      <w:r>
        <w:separator/>
      </w:r>
    </w:p>
  </w:endnote>
  <w:endnote w:type="continuationSeparator" w:id="0">
    <w:p w14:paraId="088EA01D" w14:textId="77777777" w:rsidR="00A11FC2" w:rsidRDefault="00A11FC2" w:rsidP="00967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gff85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CD608" w14:textId="77777777" w:rsidR="00A11FC2" w:rsidRDefault="00A11FC2" w:rsidP="009670BF">
      <w:r>
        <w:separator/>
      </w:r>
    </w:p>
  </w:footnote>
  <w:footnote w:type="continuationSeparator" w:id="0">
    <w:p w14:paraId="00D221FE" w14:textId="77777777" w:rsidR="00A11FC2" w:rsidRDefault="00A11FC2" w:rsidP="009670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4F6C6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45A48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184E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9769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8D6212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B4E91E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22739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494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A8E5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D5EC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0D07A0"/>
    <w:multiLevelType w:val="hybridMultilevel"/>
    <w:tmpl w:val="7A06A01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CA1057"/>
    <w:multiLevelType w:val="hybridMultilevel"/>
    <w:tmpl w:val="F86C02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B36955"/>
    <w:multiLevelType w:val="hybridMultilevel"/>
    <w:tmpl w:val="6680BE4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157C63AD"/>
    <w:multiLevelType w:val="hybridMultilevel"/>
    <w:tmpl w:val="84C4CB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9211A0"/>
    <w:multiLevelType w:val="hybridMultilevel"/>
    <w:tmpl w:val="3AFA032C"/>
    <w:lvl w:ilvl="0" w:tplc="56C8B346">
      <w:numFmt w:val="bullet"/>
      <w:lvlText w:val="•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140B6B"/>
    <w:multiLevelType w:val="hybridMultilevel"/>
    <w:tmpl w:val="6F44101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3F23EE5"/>
    <w:multiLevelType w:val="hybridMultilevel"/>
    <w:tmpl w:val="3468F9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8F4A18"/>
    <w:multiLevelType w:val="hybridMultilevel"/>
    <w:tmpl w:val="9ADA4D92"/>
    <w:lvl w:ilvl="0" w:tplc="77AA523C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2E1F14"/>
    <w:multiLevelType w:val="hybridMultilevel"/>
    <w:tmpl w:val="AEB4C5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A417A3"/>
    <w:multiLevelType w:val="hybridMultilevel"/>
    <w:tmpl w:val="0A50F86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AA0B29"/>
    <w:multiLevelType w:val="hybridMultilevel"/>
    <w:tmpl w:val="FDB6B3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9650C9"/>
    <w:multiLevelType w:val="hybridMultilevel"/>
    <w:tmpl w:val="C4D48C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7B37B5"/>
    <w:multiLevelType w:val="hybridMultilevel"/>
    <w:tmpl w:val="D92E76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DC06E3"/>
    <w:multiLevelType w:val="hybridMultilevel"/>
    <w:tmpl w:val="E272E6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46038"/>
    <w:multiLevelType w:val="hybridMultilevel"/>
    <w:tmpl w:val="F95A75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DE7276"/>
    <w:multiLevelType w:val="hybridMultilevel"/>
    <w:tmpl w:val="DE4C8D1A"/>
    <w:lvl w:ilvl="0" w:tplc="56C8B346">
      <w:numFmt w:val="bullet"/>
      <w:lvlText w:val="•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1965D8"/>
    <w:multiLevelType w:val="hybridMultilevel"/>
    <w:tmpl w:val="0DFAA386"/>
    <w:lvl w:ilvl="0" w:tplc="56C8B346">
      <w:numFmt w:val="bullet"/>
      <w:lvlText w:val="•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7E26D4"/>
    <w:multiLevelType w:val="hybridMultilevel"/>
    <w:tmpl w:val="5D5604EE"/>
    <w:lvl w:ilvl="0" w:tplc="8036092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7A6A67"/>
    <w:multiLevelType w:val="hybridMultilevel"/>
    <w:tmpl w:val="62C21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E62908"/>
    <w:multiLevelType w:val="hybridMultilevel"/>
    <w:tmpl w:val="C6DA0CA8"/>
    <w:lvl w:ilvl="0" w:tplc="56C8B346">
      <w:numFmt w:val="bullet"/>
      <w:lvlText w:val="•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D82775"/>
    <w:multiLevelType w:val="hybridMultilevel"/>
    <w:tmpl w:val="ED8C9BB4"/>
    <w:lvl w:ilvl="0" w:tplc="56C8B346">
      <w:numFmt w:val="bullet"/>
      <w:lvlText w:val="•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B90C6C"/>
    <w:multiLevelType w:val="hybridMultilevel"/>
    <w:tmpl w:val="5F2206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C4071F"/>
    <w:multiLevelType w:val="hybridMultilevel"/>
    <w:tmpl w:val="BB8ED9D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E24DBE"/>
    <w:multiLevelType w:val="hybridMultilevel"/>
    <w:tmpl w:val="FE661256"/>
    <w:lvl w:ilvl="0" w:tplc="56C8B346">
      <w:numFmt w:val="bullet"/>
      <w:lvlText w:val="•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071439">
    <w:abstractNumId w:val="9"/>
  </w:num>
  <w:num w:numId="2" w16cid:durableId="1826358322">
    <w:abstractNumId w:val="7"/>
  </w:num>
  <w:num w:numId="3" w16cid:durableId="250702795">
    <w:abstractNumId w:val="6"/>
  </w:num>
  <w:num w:numId="4" w16cid:durableId="337848140">
    <w:abstractNumId w:val="5"/>
  </w:num>
  <w:num w:numId="5" w16cid:durableId="1809743461">
    <w:abstractNumId w:val="4"/>
  </w:num>
  <w:num w:numId="6" w16cid:durableId="821460098">
    <w:abstractNumId w:val="8"/>
  </w:num>
  <w:num w:numId="7" w16cid:durableId="2035112600">
    <w:abstractNumId w:val="3"/>
  </w:num>
  <w:num w:numId="8" w16cid:durableId="2094280056">
    <w:abstractNumId w:val="2"/>
  </w:num>
  <w:num w:numId="9" w16cid:durableId="1376539298">
    <w:abstractNumId w:val="1"/>
  </w:num>
  <w:num w:numId="10" w16cid:durableId="2029136545">
    <w:abstractNumId w:val="0"/>
  </w:num>
  <w:num w:numId="11" w16cid:durableId="662004071">
    <w:abstractNumId w:val="17"/>
  </w:num>
  <w:num w:numId="12" w16cid:durableId="256255233">
    <w:abstractNumId w:val="28"/>
  </w:num>
  <w:num w:numId="13" w16cid:durableId="1139150576">
    <w:abstractNumId w:val="16"/>
  </w:num>
  <w:num w:numId="14" w16cid:durableId="1093011703">
    <w:abstractNumId w:val="12"/>
  </w:num>
  <w:num w:numId="15" w16cid:durableId="1911503320">
    <w:abstractNumId w:val="24"/>
  </w:num>
  <w:num w:numId="16" w16cid:durableId="630012253">
    <w:abstractNumId w:val="23"/>
  </w:num>
  <w:num w:numId="17" w16cid:durableId="543717329">
    <w:abstractNumId w:val="14"/>
  </w:num>
  <w:num w:numId="18" w16cid:durableId="420881257">
    <w:abstractNumId w:val="25"/>
  </w:num>
  <w:num w:numId="19" w16cid:durableId="997807428">
    <w:abstractNumId w:val="19"/>
  </w:num>
  <w:num w:numId="20" w16cid:durableId="57364892">
    <w:abstractNumId w:val="18"/>
  </w:num>
  <w:num w:numId="21" w16cid:durableId="948004227">
    <w:abstractNumId w:val="15"/>
  </w:num>
  <w:num w:numId="22" w16cid:durableId="99882342">
    <w:abstractNumId w:val="20"/>
  </w:num>
  <w:num w:numId="23" w16cid:durableId="1856380775">
    <w:abstractNumId w:val="33"/>
  </w:num>
  <w:num w:numId="24" w16cid:durableId="1670331418">
    <w:abstractNumId w:val="10"/>
  </w:num>
  <w:num w:numId="25" w16cid:durableId="400450490">
    <w:abstractNumId w:val="27"/>
  </w:num>
  <w:num w:numId="26" w16cid:durableId="375156095">
    <w:abstractNumId w:val="32"/>
  </w:num>
  <w:num w:numId="27" w16cid:durableId="1524322278">
    <w:abstractNumId w:val="29"/>
  </w:num>
  <w:num w:numId="28" w16cid:durableId="1994795609">
    <w:abstractNumId w:val="30"/>
  </w:num>
  <w:num w:numId="29" w16cid:durableId="251088009">
    <w:abstractNumId w:val="26"/>
  </w:num>
  <w:num w:numId="30" w16cid:durableId="1046952657">
    <w:abstractNumId w:val="22"/>
  </w:num>
  <w:num w:numId="31" w16cid:durableId="1390689621">
    <w:abstractNumId w:val="13"/>
  </w:num>
  <w:num w:numId="32" w16cid:durableId="791024014">
    <w:abstractNumId w:val="21"/>
  </w:num>
  <w:num w:numId="33" w16cid:durableId="1822848420">
    <w:abstractNumId w:val="31"/>
  </w:num>
  <w:num w:numId="34" w16cid:durableId="43537000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4097" fill="f" fillcolor="white" stroke="f" strokecolor="#c9f">
      <v:fill color="white" on="f"/>
      <v:stroke color="#c9f" weight="1.5pt" on="f"/>
      <o:colormru v:ext="edit" colors="#9cf,#f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1022"/>
    <w:rsid w:val="00022169"/>
    <w:rsid w:val="00051AEB"/>
    <w:rsid w:val="000541DD"/>
    <w:rsid w:val="00056AE7"/>
    <w:rsid w:val="00056E5E"/>
    <w:rsid w:val="000641F7"/>
    <w:rsid w:val="00066B9A"/>
    <w:rsid w:val="00081EB1"/>
    <w:rsid w:val="000879BE"/>
    <w:rsid w:val="000A4144"/>
    <w:rsid w:val="000C2C07"/>
    <w:rsid w:val="000C437B"/>
    <w:rsid w:val="000F4F38"/>
    <w:rsid w:val="000F6246"/>
    <w:rsid w:val="00135F6D"/>
    <w:rsid w:val="001368FB"/>
    <w:rsid w:val="0014373D"/>
    <w:rsid w:val="00190238"/>
    <w:rsid w:val="0019220F"/>
    <w:rsid w:val="001A1CCE"/>
    <w:rsid w:val="001D1697"/>
    <w:rsid w:val="001E1930"/>
    <w:rsid w:val="001E35DB"/>
    <w:rsid w:val="001E5B52"/>
    <w:rsid w:val="001F1D98"/>
    <w:rsid w:val="001F24D4"/>
    <w:rsid w:val="001F5E36"/>
    <w:rsid w:val="0020178E"/>
    <w:rsid w:val="002029F1"/>
    <w:rsid w:val="002049AA"/>
    <w:rsid w:val="002246E6"/>
    <w:rsid w:val="00226B4E"/>
    <w:rsid w:val="00242515"/>
    <w:rsid w:val="00250F89"/>
    <w:rsid w:val="00280AFE"/>
    <w:rsid w:val="002873C7"/>
    <w:rsid w:val="002A3C4A"/>
    <w:rsid w:val="002A6D1B"/>
    <w:rsid w:val="002B10BC"/>
    <w:rsid w:val="002E4755"/>
    <w:rsid w:val="002E7F74"/>
    <w:rsid w:val="00311432"/>
    <w:rsid w:val="00320B3D"/>
    <w:rsid w:val="00326C63"/>
    <w:rsid w:val="003374E3"/>
    <w:rsid w:val="003433BE"/>
    <w:rsid w:val="00365F22"/>
    <w:rsid w:val="00373928"/>
    <w:rsid w:val="00395998"/>
    <w:rsid w:val="00397C43"/>
    <w:rsid w:val="003B534A"/>
    <w:rsid w:val="003C2C8D"/>
    <w:rsid w:val="003C4EA0"/>
    <w:rsid w:val="003D6F3A"/>
    <w:rsid w:val="003E3EF7"/>
    <w:rsid w:val="003E6F76"/>
    <w:rsid w:val="003F6D4D"/>
    <w:rsid w:val="00401022"/>
    <w:rsid w:val="00413B2D"/>
    <w:rsid w:val="004236C9"/>
    <w:rsid w:val="00423B05"/>
    <w:rsid w:val="00424F02"/>
    <w:rsid w:val="00461BDC"/>
    <w:rsid w:val="00465785"/>
    <w:rsid w:val="0047016C"/>
    <w:rsid w:val="004740BB"/>
    <w:rsid w:val="00480E36"/>
    <w:rsid w:val="00484C88"/>
    <w:rsid w:val="00486E9E"/>
    <w:rsid w:val="0049066A"/>
    <w:rsid w:val="00491776"/>
    <w:rsid w:val="004A4695"/>
    <w:rsid w:val="004B1A33"/>
    <w:rsid w:val="004C1586"/>
    <w:rsid w:val="004D55B1"/>
    <w:rsid w:val="004F658A"/>
    <w:rsid w:val="00505416"/>
    <w:rsid w:val="00506068"/>
    <w:rsid w:val="005063B3"/>
    <w:rsid w:val="005067A5"/>
    <w:rsid w:val="00515AA0"/>
    <w:rsid w:val="00520D53"/>
    <w:rsid w:val="005253D2"/>
    <w:rsid w:val="005307E5"/>
    <w:rsid w:val="005431E5"/>
    <w:rsid w:val="00544697"/>
    <w:rsid w:val="005456C7"/>
    <w:rsid w:val="0055036F"/>
    <w:rsid w:val="00557008"/>
    <w:rsid w:val="00557A64"/>
    <w:rsid w:val="00557D3C"/>
    <w:rsid w:val="0057068F"/>
    <w:rsid w:val="00573FA4"/>
    <w:rsid w:val="00583313"/>
    <w:rsid w:val="005863BA"/>
    <w:rsid w:val="005A3EA7"/>
    <w:rsid w:val="005B0D48"/>
    <w:rsid w:val="005B31D2"/>
    <w:rsid w:val="005C1924"/>
    <w:rsid w:val="005D3173"/>
    <w:rsid w:val="005E0479"/>
    <w:rsid w:val="005E4232"/>
    <w:rsid w:val="005E491B"/>
    <w:rsid w:val="005E49E4"/>
    <w:rsid w:val="00614973"/>
    <w:rsid w:val="00632579"/>
    <w:rsid w:val="00640F61"/>
    <w:rsid w:val="0064297C"/>
    <w:rsid w:val="00645D4C"/>
    <w:rsid w:val="0064622B"/>
    <w:rsid w:val="00673B4B"/>
    <w:rsid w:val="006976F2"/>
    <w:rsid w:val="006F7640"/>
    <w:rsid w:val="00702DD7"/>
    <w:rsid w:val="00705BEA"/>
    <w:rsid w:val="00713393"/>
    <w:rsid w:val="00721726"/>
    <w:rsid w:val="00721ABF"/>
    <w:rsid w:val="0072655B"/>
    <w:rsid w:val="00726B33"/>
    <w:rsid w:val="007352E2"/>
    <w:rsid w:val="007367ED"/>
    <w:rsid w:val="007513EB"/>
    <w:rsid w:val="00764955"/>
    <w:rsid w:val="00770B4B"/>
    <w:rsid w:val="00775D14"/>
    <w:rsid w:val="007841F4"/>
    <w:rsid w:val="00790C35"/>
    <w:rsid w:val="007A5AF9"/>
    <w:rsid w:val="007B47AA"/>
    <w:rsid w:val="007C32DB"/>
    <w:rsid w:val="007F61EC"/>
    <w:rsid w:val="00804B3E"/>
    <w:rsid w:val="0081051F"/>
    <w:rsid w:val="00815D15"/>
    <w:rsid w:val="008619C8"/>
    <w:rsid w:val="0086750D"/>
    <w:rsid w:val="00880354"/>
    <w:rsid w:val="008C0458"/>
    <w:rsid w:val="008C0FE8"/>
    <w:rsid w:val="008C6A43"/>
    <w:rsid w:val="008C783E"/>
    <w:rsid w:val="008D6F9E"/>
    <w:rsid w:val="008D7579"/>
    <w:rsid w:val="008E56FA"/>
    <w:rsid w:val="008E7187"/>
    <w:rsid w:val="00906CA7"/>
    <w:rsid w:val="009146F2"/>
    <w:rsid w:val="0092124E"/>
    <w:rsid w:val="00924BF8"/>
    <w:rsid w:val="00950C14"/>
    <w:rsid w:val="00953F84"/>
    <w:rsid w:val="009629DE"/>
    <w:rsid w:val="009670BF"/>
    <w:rsid w:val="0099163D"/>
    <w:rsid w:val="00991DB3"/>
    <w:rsid w:val="00993539"/>
    <w:rsid w:val="00997614"/>
    <w:rsid w:val="00997622"/>
    <w:rsid w:val="009A5D36"/>
    <w:rsid w:val="009B61B1"/>
    <w:rsid w:val="009C213C"/>
    <w:rsid w:val="009C400F"/>
    <w:rsid w:val="009D3F98"/>
    <w:rsid w:val="00A02B04"/>
    <w:rsid w:val="00A03602"/>
    <w:rsid w:val="00A11FC2"/>
    <w:rsid w:val="00A1456C"/>
    <w:rsid w:val="00A15E1B"/>
    <w:rsid w:val="00A20E4B"/>
    <w:rsid w:val="00A46381"/>
    <w:rsid w:val="00A57095"/>
    <w:rsid w:val="00AA0E09"/>
    <w:rsid w:val="00AA33BC"/>
    <w:rsid w:val="00AB027D"/>
    <w:rsid w:val="00B20E0D"/>
    <w:rsid w:val="00B2788C"/>
    <w:rsid w:val="00B44AFE"/>
    <w:rsid w:val="00B7142B"/>
    <w:rsid w:val="00B71B05"/>
    <w:rsid w:val="00B74896"/>
    <w:rsid w:val="00B963A4"/>
    <w:rsid w:val="00BA7D7E"/>
    <w:rsid w:val="00BB4054"/>
    <w:rsid w:val="00BC136D"/>
    <w:rsid w:val="00BC730B"/>
    <w:rsid w:val="00BD0BA1"/>
    <w:rsid w:val="00BD1A0E"/>
    <w:rsid w:val="00BD1B8D"/>
    <w:rsid w:val="00C01AEE"/>
    <w:rsid w:val="00C04D29"/>
    <w:rsid w:val="00C05660"/>
    <w:rsid w:val="00C06B4F"/>
    <w:rsid w:val="00C15F5E"/>
    <w:rsid w:val="00C21379"/>
    <w:rsid w:val="00C51066"/>
    <w:rsid w:val="00C6213B"/>
    <w:rsid w:val="00C67399"/>
    <w:rsid w:val="00C72419"/>
    <w:rsid w:val="00C7782D"/>
    <w:rsid w:val="00CC50E0"/>
    <w:rsid w:val="00CF14E0"/>
    <w:rsid w:val="00D02DF7"/>
    <w:rsid w:val="00D0454A"/>
    <w:rsid w:val="00D2792B"/>
    <w:rsid w:val="00D67A7D"/>
    <w:rsid w:val="00D72AB2"/>
    <w:rsid w:val="00DA13D4"/>
    <w:rsid w:val="00DA356F"/>
    <w:rsid w:val="00E146B7"/>
    <w:rsid w:val="00E15C1E"/>
    <w:rsid w:val="00E17F5B"/>
    <w:rsid w:val="00E232A6"/>
    <w:rsid w:val="00E335AF"/>
    <w:rsid w:val="00E53716"/>
    <w:rsid w:val="00E86F30"/>
    <w:rsid w:val="00E91193"/>
    <w:rsid w:val="00EA5F11"/>
    <w:rsid w:val="00EC5EB7"/>
    <w:rsid w:val="00ED49FA"/>
    <w:rsid w:val="00EE6CFA"/>
    <w:rsid w:val="00EF541D"/>
    <w:rsid w:val="00F0618F"/>
    <w:rsid w:val="00F24D57"/>
    <w:rsid w:val="00F413ED"/>
    <w:rsid w:val="00F41B1E"/>
    <w:rsid w:val="00F432A4"/>
    <w:rsid w:val="00F53F77"/>
    <w:rsid w:val="00F62F51"/>
    <w:rsid w:val="00F743E0"/>
    <w:rsid w:val="00FA1B95"/>
    <w:rsid w:val="00FB240C"/>
    <w:rsid w:val="00FB3767"/>
    <w:rsid w:val="00FC004E"/>
    <w:rsid w:val="00FC32DD"/>
    <w:rsid w:val="00FC4690"/>
    <w:rsid w:val="00FC63D3"/>
    <w:rsid w:val="00FE2B3E"/>
    <w:rsid w:val="00FF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fill="f" fillcolor="white" stroke="f" strokecolor="#c9f">
      <v:fill color="white" on="f"/>
      <v:stroke color="#c9f" weight="1.5pt" on="f"/>
      <o:colormru v:ext="edit" colors="#9cf,#fc6"/>
    </o:shapedefaults>
    <o:shapelayout v:ext="edit">
      <o:idmap v:ext="edit" data="1"/>
    </o:shapelayout>
  </w:shapeDefaults>
  <w:decimalSymbol w:val="."/>
  <w:listSeparator w:val=","/>
  <w14:docId w14:val="0008C8BC"/>
  <w15:chartTrackingRefBased/>
  <w15:docId w15:val="{38C18179-B1D2-4269-95E8-2A2ADF229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695"/>
    <w:rPr>
      <w:rFonts w:asciiTheme="minorHAnsi" w:hAnsiTheme="minorHAnsi"/>
      <w:sz w:val="21"/>
      <w:szCs w:val="24"/>
    </w:rPr>
  </w:style>
  <w:style w:type="paragraph" w:styleId="Heading1">
    <w:name w:val="heading 1"/>
    <w:next w:val="BodyText"/>
    <w:link w:val="Heading1Char"/>
    <w:qFormat/>
    <w:rsid w:val="004A4695"/>
    <w:pPr>
      <w:outlineLvl w:val="0"/>
    </w:pPr>
    <w:rPr>
      <w:rFonts w:asciiTheme="majorHAnsi" w:hAnsiTheme="majorHAnsi" w:cs="Arial"/>
      <w:b/>
      <w:color w:val="F46036" w:themeColor="accent1"/>
      <w:spacing w:val="40"/>
      <w:sz w:val="36"/>
      <w:szCs w:val="32"/>
    </w:rPr>
  </w:style>
  <w:style w:type="paragraph" w:styleId="Heading2">
    <w:name w:val="heading 2"/>
    <w:basedOn w:val="Heading1"/>
    <w:next w:val="BodyText"/>
    <w:link w:val="Heading2Char"/>
    <w:qFormat/>
    <w:rsid w:val="00491776"/>
    <w:pPr>
      <w:outlineLvl w:val="1"/>
    </w:pPr>
    <w:rPr>
      <w:spacing w:val="0"/>
      <w:sz w:val="40"/>
    </w:rPr>
  </w:style>
  <w:style w:type="paragraph" w:styleId="Heading3">
    <w:name w:val="heading 3"/>
    <w:next w:val="BodyText"/>
    <w:link w:val="Heading3Char"/>
    <w:qFormat/>
    <w:rsid w:val="004A4695"/>
    <w:pPr>
      <w:spacing w:after="120"/>
      <w:outlineLvl w:val="2"/>
    </w:pPr>
    <w:rPr>
      <w:rFonts w:asciiTheme="majorHAnsi" w:hAnsiTheme="majorHAnsi" w:cs="Arial"/>
      <w:b/>
      <w:caps/>
      <w:color w:val="F46036" w:themeColor="accent1"/>
      <w:sz w:val="28"/>
      <w:szCs w:val="52"/>
    </w:rPr>
  </w:style>
  <w:style w:type="paragraph" w:styleId="Heading4">
    <w:name w:val="heading 4"/>
    <w:next w:val="Normal"/>
    <w:link w:val="Heading4Char"/>
    <w:qFormat/>
    <w:rsid w:val="004A4695"/>
    <w:pPr>
      <w:spacing w:after="240"/>
      <w:outlineLvl w:val="3"/>
    </w:pPr>
    <w:rPr>
      <w:rFonts w:asciiTheme="minorHAnsi" w:hAnsiTheme="minorHAnsi" w:cs="Arial"/>
      <w:b/>
      <w:noProof/>
      <w:color w:val="5B85AA" w:themeColor="accent2"/>
      <w:spacing w:val="10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next w:val="Normal"/>
    <w:link w:val="BodyTextChar"/>
    <w:rsid w:val="00E53716"/>
    <w:pPr>
      <w:spacing w:after="240" w:line="240" w:lineRule="atLeast"/>
    </w:pPr>
    <w:rPr>
      <w:rFonts w:ascii="Arial" w:hAnsi="Arial" w:cs="Arial"/>
      <w:spacing w:val="-5"/>
      <w:sz w:val="22"/>
      <w:szCs w:val="22"/>
    </w:rPr>
  </w:style>
  <w:style w:type="paragraph" w:customStyle="1" w:styleId="Tagline">
    <w:name w:val="Tagline"/>
    <w:basedOn w:val="BodyText"/>
    <w:rsid w:val="00673B4B"/>
    <w:pPr>
      <w:jc w:val="center"/>
    </w:pPr>
  </w:style>
  <w:style w:type="character" w:customStyle="1" w:styleId="Heading2Char">
    <w:name w:val="Heading 2 Char"/>
    <w:basedOn w:val="DefaultParagraphFont"/>
    <w:link w:val="Heading2"/>
    <w:rsid w:val="00491776"/>
    <w:rPr>
      <w:rFonts w:asciiTheme="majorHAnsi" w:hAnsiTheme="majorHAnsi" w:cs="Arial"/>
      <w:b/>
      <w:color w:val="99CC00"/>
      <w:sz w:val="40"/>
      <w:szCs w:val="32"/>
    </w:rPr>
  </w:style>
  <w:style w:type="character" w:customStyle="1" w:styleId="Heading1Char">
    <w:name w:val="Heading 1 Char"/>
    <w:basedOn w:val="DefaultParagraphFont"/>
    <w:link w:val="Heading1"/>
    <w:rsid w:val="004A4695"/>
    <w:rPr>
      <w:rFonts w:asciiTheme="majorHAnsi" w:hAnsiTheme="majorHAnsi" w:cs="Arial"/>
      <w:b/>
      <w:color w:val="F46036" w:themeColor="accent1"/>
      <w:spacing w:val="40"/>
      <w:sz w:val="36"/>
      <w:szCs w:val="32"/>
    </w:rPr>
  </w:style>
  <w:style w:type="paragraph" w:customStyle="1" w:styleId="Address2">
    <w:name w:val="Address 2"/>
    <w:basedOn w:val="Normal"/>
    <w:rsid w:val="00673B4B"/>
    <w:pPr>
      <w:keepLines/>
      <w:jc w:val="center"/>
    </w:pPr>
    <w:rPr>
      <w:rFonts w:cs="Arial"/>
      <w:sz w:val="20"/>
      <w:szCs w:val="20"/>
    </w:rPr>
  </w:style>
  <w:style w:type="paragraph" w:customStyle="1" w:styleId="HighlightTextChar">
    <w:name w:val="Highlight Text Char"/>
    <w:next w:val="BodyText"/>
    <w:link w:val="HighlightTextCharChar"/>
    <w:rsid w:val="00E53716"/>
    <w:pPr>
      <w:pBdr>
        <w:left w:val="single" w:sz="6" w:space="9" w:color="FFFFFF"/>
        <w:right w:val="single" w:sz="6" w:space="31" w:color="FFFFFF"/>
      </w:pBdr>
      <w:shd w:val="solid" w:color="E3F1FF" w:fill="99CCFF"/>
      <w:ind w:left="144" w:right="864"/>
      <w:outlineLvl w:val="0"/>
    </w:pPr>
    <w:rPr>
      <w:rFonts w:ascii="Trebuchet MS" w:hAnsi="Trebuchet MS" w:cs="Arial"/>
      <w:color w:val="000080"/>
      <w:sz w:val="22"/>
      <w:szCs w:val="22"/>
    </w:rPr>
  </w:style>
  <w:style w:type="paragraph" w:customStyle="1" w:styleId="BodyText4">
    <w:name w:val="Body Text 4"/>
    <w:basedOn w:val="BodyText1"/>
    <w:rsid w:val="00056AE7"/>
    <w:pPr>
      <w:jc w:val="center"/>
    </w:pPr>
  </w:style>
  <w:style w:type="character" w:customStyle="1" w:styleId="HighlightTextCharChar">
    <w:name w:val="Highlight Text Char Char"/>
    <w:basedOn w:val="DefaultParagraphFont"/>
    <w:link w:val="HighlightTextChar"/>
    <w:rsid w:val="00E53716"/>
    <w:rPr>
      <w:rFonts w:ascii="Trebuchet MS" w:hAnsi="Trebuchet MS" w:cs="Arial"/>
      <w:color w:val="000080"/>
      <w:sz w:val="22"/>
      <w:szCs w:val="22"/>
      <w:lang w:val="en-US" w:eastAsia="en-US" w:bidi="ar-SA"/>
    </w:rPr>
  </w:style>
  <w:style w:type="paragraph" w:customStyle="1" w:styleId="BodyText1">
    <w:name w:val="Body Text 1"/>
    <w:basedOn w:val="BodyText"/>
    <w:rsid w:val="00673B4B"/>
    <w:pPr>
      <w:spacing w:after="0"/>
    </w:pPr>
    <w:rPr>
      <w:i/>
    </w:rPr>
  </w:style>
  <w:style w:type="paragraph" w:customStyle="1" w:styleId="Address1">
    <w:name w:val="Address 1"/>
    <w:rsid w:val="00E53716"/>
    <w:pPr>
      <w:jc w:val="center"/>
    </w:pPr>
    <w:rPr>
      <w:rFonts w:ascii="Trebuchet MS" w:hAnsi="Trebuchet MS" w:cs="Arial"/>
      <w:bCs/>
      <w:color w:val="99CC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53716"/>
    <w:rPr>
      <w:rFonts w:ascii="Arial" w:hAnsi="Arial" w:cs="Arial"/>
      <w:spacing w:val="-5"/>
      <w:sz w:val="22"/>
      <w:szCs w:val="22"/>
      <w:lang w:val="en-US" w:eastAsia="en-US" w:bidi="ar-SA"/>
    </w:rPr>
  </w:style>
  <w:style w:type="character" w:customStyle="1" w:styleId="Heading4Char">
    <w:name w:val="Heading 4 Char"/>
    <w:basedOn w:val="BodyTextChar"/>
    <w:link w:val="Heading4"/>
    <w:rsid w:val="004A4695"/>
    <w:rPr>
      <w:rFonts w:asciiTheme="minorHAnsi" w:hAnsiTheme="minorHAnsi" w:cs="Arial"/>
      <w:b/>
      <w:noProof/>
      <w:color w:val="5B85AA" w:themeColor="accent2"/>
      <w:spacing w:val="10"/>
      <w:sz w:val="28"/>
      <w:szCs w:val="32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rsid w:val="004A4695"/>
    <w:rPr>
      <w:rFonts w:asciiTheme="majorHAnsi" w:hAnsiTheme="majorHAnsi" w:cs="Arial"/>
      <w:b/>
      <w:caps/>
      <w:color w:val="F46036" w:themeColor="accent1"/>
      <w:sz w:val="28"/>
      <w:szCs w:val="52"/>
    </w:rPr>
  </w:style>
  <w:style w:type="paragraph" w:styleId="BodyText2">
    <w:name w:val="Body Text 2"/>
    <w:basedOn w:val="Normal"/>
    <w:rsid w:val="00673B4B"/>
    <w:pPr>
      <w:spacing w:before="120" w:after="360"/>
      <w:jc w:val="right"/>
    </w:pPr>
    <w:rPr>
      <w:rFonts w:ascii="Trebuchet MS" w:hAnsi="Trebuchet MS"/>
      <w:color w:val="99CC00"/>
      <w:sz w:val="22"/>
    </w:rPr>
  </w:style>
  <w:style w:type="paragraph" w:styleId="ListBullet">
    <w:name w:val="List Bullet"/>
    <w:basedOn w:val="Normal"/>
    <w:autoRedefine/>
    <w:rsid w:val="00E53716"/>
    <w:pPr>
      <w:keepLines/>
      <w:numPr>
        <w:numId w:val="11"/>
      </w:num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clear" w:color="FFFFFF" w:fill="auto"/>
      <w:spacing w:after="120" w:line="200" w:lineRule="atLeast"/>
      <w:ind w:right="245"/>
    </w:pPr>
    <w:rPr>
      <w:rFonts w:ascii="Trebuchet MS" w:hAnsi="Trebuchet MS" w:cs="Arial"/>
      <w:iCs/>
      <w:spacing w:val="-5"/>
      <w:sz w:val="22"/>
      <w:szCs w:val="22"/>
    </w:rPr>
  </w:style>
  <w:style w:type="paragraph" w:styleId="BalloonText">
    <w:name w:val="Balloon Text"/>
    <w:basedOn w:val="Normal"/>
    <w:semiHidden/>
    <w:rsid w:val="00A145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2655B"/>
    <w:rPr>
      <w:rFonts w:asciiTheme="minorHAnsi" w:hAnsiTheme="minorHAnsi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670B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0BF"/>
    <w:rPr>
      <w:rFonts w:asciiTheme="minorHAnsi" w:hAnsiTheme="minorHAns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70B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0BF"/>
    <w:rPr>
      <w:rFonts w:asciiTheme="minorHAnsi" w:hAnsiTheme="minorHAnsi"/>
      <w:sz w:val="24"/>
      <w:szCs w:val="24"/>
    </w:rPr>
  </w:style>
  <w:style w:type="table" w:styleId="TableGrid">
    <w:name w:val="Table Grid"/>
    <w:basedOn w:val="TableNormal"/>
    <w:uiPriority w:val="39"/>
    <w:rsid w:val="00520D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basedOn w:val="Normal"/>
    <w:rsid w:val="00924BF8"/>
    <w:pPr>
      <w:jc w:val="center"/>
    </w:pPr>
    <w:rPr>
      <w:rFonts w:ascii="Tahoma" w:hAnsi="Tahoma" w:cs="Arial"/>
      <w:bCs/>
      <w:spacing w:val="2"/>
      <w:kern w:val="28"/>
      <w:sz w:val="34"/>
      <w:szCs w:val="32"/>
      <w:lang w:val="en"/>
    </w:rPr>
  </w:style>
  <w:style w:type="paragraph" w:customStyle="1" w:styleId="BrochureCopy">
    <w:name w:val="Brochure Copy"/>
    <w:basedOn w:val="Normal"/>
    <w:rsid w:val="005E0479"/>
    <w:pPr>
      <w:spacing w:after="120" w:line="300" w:lineRule="auto"/>
    </w:pPr>
    <w:rPr>
      <w:rFonts w:eastAsiaTheme="minorHAnsi" w:cstheme="minorBidi"/>
      <w:sz w:val="18"/>
      <w:szCs w:val="22"/>
    </w:rPr>
  </w:style>
  <w:style w:type="paragraph" w:customStyle="1" w:styleId="CaptionHeading">
    <w:name w:val="Caption Heading"/>
    <w:basedOn w:val="Normal"/>
    <w:qFormat/>
    <w:rsid w:val="00E146B7"/>
    <w:pPr>
      <w:spacing w:after="120" w:line="312" w:lineRule="auto"/>
    </w:pPr>
    <w:rPr>
      <w:rFonts w:asciiTheme="majorHAnsi" w:eastAsiaTheme="minorHAnsi" w:hAnsiTheme="majorHAnsi" w:cstheme="minorBidi"/>
      <w:color w:val="D3370B" w:themeColor="accent3" w:themeShade="BF"/>
      <w:sz w:val="20"/>
      <w:szCs w:val="22"/>
    </w:rPr>
  </w:style>
  <w:style w:type="paragraph" w:customStyle="1" w:styleId="BrochureCaption">
    <w:name w:val="Brochure Caption"/>
    <w:basedOn w:val="Normal"/>
    <w:rsid w:val="00E146B7"/>
    <w:pPr>
      <w:spacing w:line="432" w:lineRule="auto"/>
    </w:pPr>
    <w:rPr>
      <w:rFonts w:eastAsiaTheme="minorHAnsi" w:cstheme="minorBidi"/>
      <w:i/>
      <w:color w:val="D3370B" w:themeColor="accent3" w:themeShade="BF"/>
      <w:sz w:val="18"/>
      <w:szCs w:val="22"/>
    </w:rPr>
  </w:style>
  <w:style w:type="paragraph" w:styleId="Title">
    <w:name w:val="Title"/>
    <w:basedOn w:val="Heading1"/>
    <w:next w:val="Normal"/>
    <w:link w:val="TitleChar"/>
    <w:uiPriority w:val="10"/>
    <w:qFormat/>
    <w:rsid w:val="004A4695"/>
    <w:rPr>
      <w:color w:val="2F4B83" w:themeColor="accent4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4A4695"/>
    <w:rPr>
      <w:rFonts w:asciiTheme="majorHAnsi" w:hAnsiTheme="majorHAnsi" w:cs="Arial"/>
      <w:b/>
      <w:color w:val="2F4B83" w:themeColor="accent4"/>
      <w:spacing w:val="40"/>
      <w:sz w:val="72"/>
      <w:szCs w:val="32"/>
    </w:rPr>
  </w:style>
  <w:style w:type="character" w:styleId="IntenseEmphasis">
    <w:name w:val="Intense Emphasis"/>
    <w:basedOn w:val="DefaultParagraphFont"/>
    <w:uiPriority w:val="21"/>
    <w:qFormat/>
    <w:rsid w:val="000F4F38"/>
    <w:rPr>
      <w:rFonts w:asciiTheme="minorHAnsi" w:hAnsiTheme="minorHAnsi"/>
      <w:i/>
      <w:iCs/>
      <w:color w:val="2F4B83" w:themeColor="accent4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7C32DB"/>
    <w:pPr>
      <w:numPr>
        <w:ilvl w:val="1"/>
      </w:numPr>
      <w:spacing w:after="160"/>
    </w:pPr>
    <w:rPr>
      <w:rFonts w:eastAsiaTheme="minorEastAsia" w:cstheme="minorBidi"/>
      <w:color w:val="5B85AA" w:themeColor="accent2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C32DB"/>
    <w:rPr>
      <w:rFonts w:asciiTheme="minorHAnsi" w:eastAsiaTheme="minorEastAsia" w:hAnsiTheme="minorHAnsi" w:cstheme="minorBidi"/>
      <w:color w:val="5B85AA" w:themeColor="accent2"/>
      <w:spacing w:val="15"/>
      <w:sz w:val="24"/>
      <w:szCs w:val="22"/>
    </w:rPr>
  </w:style>
  <w:style w:type="character" w:styleId="SubtleEmphasis">
    <w:name w:val="Subtle Emphasis"/>
    <w:basedOn w:val="DefaultParagraphFont"/>
    <w:uiPriority w:val="19"/>
    <w:qFormat/>
    <w:rsid w:val="004A4695"/>
    <w:rPr>
      <w:rFonts w:asciiTheme="minorHAnsi" w:hAnsiTheme="minorHAnsi"/>
      <w:i/>
      <w:iCs/>
      <w:color w:val="2F4B83" w:themeColor="accent4"/>
    </w:rPr>
  </w:style>
  <w:style w:type="paragraph" w:styleId="Quote">
    <w:name w:val="Quote"/>
    <w:basedOn w:val="Normal"/>
    <w:next w:val="Normal"/>
    <w:link w:val="QuoteChar"/>
    <w:uiPriority w:val="29"/>
    <w:qFormat/>
    <w:rsid w:val="004A4695"/>
    <w:pPr>
      <w:spacing w:before="200" w:after="160"/>
      <w:ind w:left="864" w:right="864"/>
      <w:jc w:val="center"/>
    </w:pPr>
    <w:rPr>
      <w:i/>
      <w:iCs/>
      <w:color w:val="2F4B83" w:themeColor="accent4"/>
    </w:rPr>
  </w:style>
  <w:style w:type="character" w:customStyle="1" w:styleId="QuoteChar">
    <w:name w:val="Quote Char"/>
    <w:basedOn w:val="DefaultParagraphFont"/>
    <w:link w:val="Quote"/>
    <w:uiPriority w:val="29"/>
    <w:rsid w:val="004A4695"/>
    <w:rPr>
      <w:rFonts w:asciiTheme="minorHAnsi" w:hAnsiTheme="minorHAnsi"/>
      <w:i/>
      <w:iCs/>
      <w:color w:val="2F4B83" w:themeColor="accent4"/>
      <w:sz w:val="24"/>
      <w:szCs w:val="24"/>
    </w:rPr>
  </w:style>
  <w:style w:type="paragraph" w:customStyle="1" w:styleId="Address3">
    <w:name w:val="Address 3"/>
    <w:basedOn w:val="Subtitle"/>
    <w:link w:val="Address3Char"/>
    <w:qFormat/>
    <w:rsid w:val="000F4F38"/>
    <w:pPr>
      <w:spacing w:after="0"/>
      <w:jc w:val="center"/>
    </w:pPr>
  </w:style>
  <w:style w:type="character" w:customStyle="1" w:styleId="Address3Char">
    <w:name w:val="Address 3 Char"/>
    <w:basedOn w:val="SubtitleChar"/>
    <w:link w:val="Address3"/>
    <w:rsid w:val="000F4F38"/>
    <w:rPr>
      <w:rFonts w:asciiTheme="minorHAnsi" w:eastAsiaTheme="minorEastAsia" w:hAnsiTheme="minorHAnsi" w:cstheme="minorBidi"/>
      <w:color w:val="5B85AA" w:themeColor="accent2"/>
      <w:spacing w:val="15"/>
      <w:sz w:val="24"/>
      <w:szCs w:val="22"/>
    </w:rPr>
  </w:style>
  <w:style w:type="character" w:customStyle="1" w:styleId="pgff4">
    <w:name w:val="pgff4"/>
    <w:basedOn w:val="DefaultParagraphFont"/>
    <w:rsid w:val="00401022"/>
  </w:style>
  <w:style w:type="character" w:customStyle="1" w:styleId="pgfc1">
    <w:name w:val="pgfc1"/>
    <w:basedOn w:val="DefaultParagraphFont"/>
    <w:rsid w:val="00401022"/>
  </w:style>
  <w:style w:type="paragraph" w:styleId="ListParagraph">
    <w:name w:val="List Paragraph"/>
    <w:basedOn w:val="Normal"/>
    <w:uiPriority w:val="34"/>
    <w:qFormat/>
    <w:rsid w:val="005431E5"/>
    <w:pPr>
      <w:ind w:left="720"/>
      <w:contextualSpacing/>
    </w:pPr>
  </w:style>
  <w:style w:type="paragraph" w:customStyle="1" w:styleId="Default">
    <w:name w:val="Default"/>
    <w:rsid w:val="00CF14E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7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3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1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8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8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9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1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0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10" Type="http://schemas.openxmlformats.org/officeDocument/2006/relationships/image" Target="media/image2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atay\AppData\Roaming\Microsoft\Templates\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rgbClr val="372248"/>
      </a:dk1>
      <a:lt1>
        <a:srgbClr val="FFFFFF"/>
      </a:lt1>
      <a:dk2>
        <a:srgbClr val="171123"/>
      </a:dk2>
      <a:lt2>
        <a:srgbClr val="FFFFFF"/>
      </a:lt2>
      <a:accent1>
        <a:srgbClr val="F46036"/>
      </a:accent1>
      <a:accent2>
        <a:srgbClr val="5B85AA"/>
      </a:accent2>
      <a:accent3>
        <a:srgbClr val="F46036"/>
      </a:accent3>
      <a:accent4>
        <a:srgbClr val="2F4B83"/>
      </a:accent4>
      <a:accent5>
        <a:srgbClr val="55559D"/>
      </a:accent5>
      <a:accent6>
        <a:srgbClr val="493670"/>
      </a:accent6>
      <a:hlink>
        <a:srgbClr val="F46036"/>
      </a:hlink>
      <a:folHlink>
        <a:srgbClr val="F46038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FDD4A-F5D5-4877-9913-5A5BA8814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 (tri-fold)</Template>
  <TotalTime>1</TotalTime>
  <Pages>3</Pages>
  <Words>0</Words>
  <Characters>80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Xavia Taylor</dc:creator>
  <cp:keywords/>
  <dc:description/>
  <cp:lastModifiedBy>Jordan Key</cp:lastModifiedBy>
  <cp:revision>2</cp:revision>
  <cp:lastPrinted>2019-04-23T13:41:00Z</cp:lastPrinted>
  <dcterms:created xsi:type="dcterms:W3CDTF">2023-10-06T17:04:00Z</dcterms:created>
  <dcterms:modified xsi:type="dcterms:W3CDTF">2023-10-06T17:04:00Z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TC060888481033</vt:lpwstr>
  </property>
</Properties>
</file>